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24" w:rsidRPr="00CC0C4C" w:rsidRDefault="0049734E" w:rsidP="005D7E42">
      <w:pPr>
        <w:pStyle w:val="Heading1"/>
        <w:spacing w:before="0" w:after="120" w:line="240" w:lineRule="auto"/>
        <w:rPr>
          <w:rFonts w:ascii="Open Sans" w:hAnsi="Open Sans" w:cs="Open Sans"/>
          <w:b w:val="0"/>
          <w:color w:val="1C75BC"/>
          <w:sz w:val="40"/>
          <w:lang w:val="es-MX"/>
        </w:rPr>
      </w:pPr>
      <w:r w:rsidRPr="00CC0C4C">
        <w:rPr>
          <w:rFonts w:ascii="Open Sans" w:hAnsi="Open Sans" w:cs="Open Sans"/>
          <w:b w:val="0"/>
          <w:color w:val="1C75BC"/>
          <w:sz w:val="40"/>
          <w:lang w:val="es-MX"/>
        </w:rPr>
        <w:t xml:space="preserve">Evaluación Regional Sobre la Vivienda Justa en </w:t>
      </w:r>
      <w:r w:rsidR="009015FD">
        <w:rPr>
          <w:rFonts w:ascii="Open Sans" w:hAnsi="Open Sans" w:cs="Open Sans"/>
          <w:b w:val="0"/>
          <w:color w:val="1C75BC"/>
          <w:sz w:val="40"/>
          <w:lang w:val="es-MX"/>
        </w:rPr>
        <w:t xml:space="preserve">Galveston, Missouri City, Pasadena y </w:t>
      </w:r>
      <w:r w:rsidRPr="00CC0C4C">
        <w:rPr>
          <w:rFonts w:ascii="Open Sans" w:hAnsi="Open Sans" w:cs="Open Sans"/>
          <w:b w:val="0"/>
          <w:color w:val="1C75BC"/>
          <w:sz w:val="40"/>
          <w:lang w:val="es-MX"/>
        </w:rPr>
        <w:t xml:space="preserve">el Condado de </w:t>
      </w:r>
      <w:r w:rsidR="009015FD">
        <w:rPr>
          <w:rFonts w:ascii="Open Sans" w:hAnsi="Open Sans" w:cs="Open Sans"/>
          <w:b w:val="0"/>
          <w:color w:val="1C75BC"/>
          <w:sz w:val="40"/>
          <w:lang w:val="es-MX"/>
        </w:rPr>
        <w:t>Harris</w:t>
      </w:r>
      <w:r w:rsidR="008C4724" w:rsidRPr="00CC0C4C">
        <w:rPr>
          <w:rFonts w:ascii="Open Sans" w:hAnsi="Open Sans" w:cs="Open Sans"/>
          <w:b w:val="0"/>
          <w:color w:val="1C75BC"/>
          <w:sz w:val="40"/>
          <w:lang w:val="es-MX"/>
        </w:rPr>
        <w:t xml:space="preserve"> </w:t>
      </w:r>
      <w:r w:rsidRPr="00CC0C4C">
        <w:rPr>
          <w:rFonts w:ascii="Open Sans" w:hAnsi="Open Sans" w:cs="Open Sans"/>
          <w:b w:val="0"/>
          <w:color w:val="1C75BC"/>
          <w:sz w:val="40"/>
          <w:lang w:val="es-MX"/>
        </w:rPr>
        <w:t>Encuesta Para Residentes</w:t>
      </w:r>
    </w:p>
    <w:p w:rsidR="0049734E" w:rsidRPr="00CC0C4C" w:rsidRDefault="0049734E" w:rsidP="00D60A4C">
      <w:pPr>
        <w:pStyle w:val="BodyText"/>
        <w:spacing w:before="240"/>
        <w:rPr>
          <w:rFonts w:asciiTheme="minorHAnsi" w:hAnsiTheme="minorHAnsi"/>
          <w:lang w:val="es-MX"/>
        </w:rPr>
      </w:pPr>
      <w:r w:rsidRPr="00CC0C4C">
        <w:rPr>
          <w:rFonts w:asciiTheme="minorHAnsi" w:hAnsiTheme="minorHAnsi"/>
          <w:lang w:val="es-MX"/>
        </w:rPr>
        <w:t xml:space="preserve">Las ciudades de </w:t>
      </w:r>
      <w:r w:rsidR="009015FD">
        <w:rPr>
          <w:rFonts w:asciiTheme="minorHAnsi" w:hAnsiTheme="minorHAnsi"/>
          <w:lang w:val="es-MX"/>
        </w:rPr>
        <w:t>Galveston, Missouri City, Pasadena</w:t>
      </w:r>
      <w:r w:rsidRPr="00CC0C4C">
        <w:rPr>
          <w:rFonts w:asciiTheme="minorHAnsi" w:hAnsiTheme="minorHAnsi"/>
          <w:lang w:val="es-MX"/>
        </w:rPr>
        <w:t xml:space="preserve"> y el Condado de </w:t>
      </w:r>
      <w:r w:rsidR="009015FD">
        <w:rPr>
          <w:rFonts w:asciiTheme="minorHAnsi" w:hAnsiTheme="minorHAnsi"/>
          <w:lang w:val="es-MX"/>
        </w:rPr>
        <w:t>Harris</w:t>
      </w:r>
      <w:r w:rsidRPr="00CC0C4C">
        <w:rPr>
          <w:rFonts w:asciiTheme="minorHAnsi" w:hAnsiTheme="minorHAnsi"/>
          <w:lang w:val="es-MX"/>
        </w:rPr>
        <w:t xml:space="preserve">, junto con la Autoridad de Vivienda del </w:t>
      </w:r>
      <w:r w:rsidR="009015FD">
        <w:rPr>
          <w:rFonts w:asciiTheme="minorHAnsi" w:hAnsiTheme="minorHAnsi"/>
          <w:lang w:val="es-MX"/>
        </w:rPr>
        <w:t>Galveston</w:t>
      </w:r>
      <w:r w:rsidRPr="00CC0C4C">
        <w:rPr>
          <w:rFonts w:asciiTheme="minorHAnsi" w:hAnsiTheme="minorHAnsi"/>
          <w:lang w:val="es-MX"/>
        </w:rPr>
        <w:t xml:space="preserve"> (</w:t>
      </w:r>
      <w:r w:rsidR="009015FD">
        <w:rPr>
          <w:rFonts w:asciiTheme="minorHAnsi" w:hAnsiTheme="minorHAnsi"/>
          <w:lang w:val="es-MX"/>
        </w:rPr>
        <w:t>GHA</w:t>
      </w:r>
      <w:r w:rsidRPr="00CC0C4C">
        <w:rPr>
          <w:rFonts w:asciiTheme="minorHAnsi" w:hAnsiTheme="minorHAnsi"/>
          <w:lang w:val="es-MX"/>
        </w:rPr>
        <w:t xml:space="preserve">, por sus siglas en inglés) y la Autoridad de Vivienda de </w:t>
      </w:r>
      <w:r w:rsidR="009015FD">
        <w:rPr>
          <w:rFonts w:asciiTheme="minorHAnsi" w:hAnsiTheme="minorHAnsi"/>
          <w:lang w:val="es-MX"/>
        </w:rPr>
        <w:t xml:space="preserve">Condado de Harris (HCHA, por sus siglas en </w:t>
      </w:r>
      <w:r w:rsidR="009015FD" w:rsidRPr="00CC0C4C">
        <w:rPr>
          <w:rFonts w:asciiTheme="minorHAnsi" w:hAnsiTheme="minorHAnsi"/>
          <w:lang w:val="es-MX"/>
        </w:rPr>
        <w:t xml:space="preserve">inglés) </w:t>
      </w:r>
      <w:r w:rsidRPr="00CC0C4C">
        <w:rPr>
          <w:rFonts w:asciiTheme="minorHAnsi" w:hAnsiTheme="minorHAnsi"/>
          <w:lang w:val="es-MX"/>
        </w:rPr>
        <w:t>están llevando a cabo un estudio para entender mejor las decisiones que toman sus residentes con respecto a la vivienda y sobre sus experiencias viviendo, trabajando o yendo a la escuela en la región.</w:t>
      </w:r>
    </w:p>
    <w:p w:rsidR="0049734E" w:rsidRPr="00CC0C4C" w:rsidRDefault="0049734E" w:rsidP="0049734E">
      <w:pPr>
        <w:pStyle w:val="BodyText"/>
        <w:rPr>
          <w:rFonts w:asciiTheme="minorHAnsi" w:hAnsiTheme="minorHAnsi"/>
          <w:lang w:val="es-MX"/>
        </w:rPr>
      </w:pPr>
      <w:r w:rsidRPr="00CC0C4C">
        <w:rPr>
          <w:rFonts w:asciiTheme="minorHAnsi" w:hAnsiTheme="minorHAnsi"/>
          <w:lang w:val="es-MX"/>
        </w:rPr>
        <w:t>Esta encuesta es una parte importante de ese estudio. No está asociado con ninguna iniciativa electoral. Sus respuestas son totalmente confidenciales y solo se reportarán combinadas con las respuestas de otras personas. Si lo prefiere, esta encuesta está disponible para contestarse por Internet en:</w:t>
      </w:r>
    </w:p>
    <w:p w:rsidR="0049734E" w:rsidRPr="00CF2428" w:rsidRDefault="0005536A" w:rsidP="0049734E">
      <w:pPr>
        <w:pStyle w:val="BodyText"/>
        <w:rPr>
          <w:rFonts w:asciiTheme="minorHAnsi" w:hAnsiTheme="minorHAnsi"/>
          <w:color w:val="1C75BC"/>
          <w:lang w:val="es-MX"/>
        </w:rPr>
      </w:pPr>
      <w:hyperlink r:id="rId9" w:history="1">
        <w:r w:rsidR="009015FD" w:rsidRPr="00CF2428">
          <w:rPr>
            <w:rStyle w:val="Hyperlink"/>
            <w:rFonts w:ascii="Calibri" w:hAnsi="Calibri" w:cs="Calibri"/>
            <w:sz w:val="22"/>
            <w:szCs w:val="22"/>
            <w:lang w:val="es-MX"/>
          </w:rPr>
          <w:t>https://es.research.net/r/RegionalAFH2017SP</w:t>
        </w:r>
      </w:hyperlink>
      <w:r w:rsidR="0049734E" w:rsidRPr="00CF2428">
        <w:rPr>
          <w:rFonts w:asciiTheme="minorHAnsi" w:hAnsiTheme="minorHAnsi"/>
          <w:color w:val="1C75BC"/>
          <w:lang w:val="es-MX"/>
        </w:rPr>
        <w:t xml:space="preserve"> </w:t>
      </w:r>
    </w:p>
    <w:p w:rsidR="008C4724" w:rsidRPr="00CC0C4C" w:rsidRDefault="0049734E" w:rsidP="0049734E">
      <w:pPr>
        <w:pStyle w:val="BodyText"/>
        <w:rPr>
          <w:rFonts w:asciiTheme="minorHAnsi" w:hAnsiTheme="minorHAnsi"/>
          <w:lang w:val="es-MX"/>
        </w:rPr>
      </w:pPr>
      <w:r w:rsidRPr="00CC0C4C">
        <w:rPr>
          <w:rFonts w:asciiTheme="minorHAnsi" w:hAnsiTheme="minorHAnsi"/>
          <w:lang w:val="es-MX"/>
        </w:rPr>
        <w:t xml:space="preserve">Si necesita algún tipo de modificación para participar en la encuesta, por favor comuníquese con Jen Garner: </w:t>
      </w:r>
      <w:hyperlink r:id="rId10" w:history="1">
        <w:r w:rsidRPr="00CC0C4C">
          <w:rPr>
            <w:rStyle w:val="Hyperlink"/>
            <w:rFonts w:asciiTheme="minorHAnsi" w:hAnsiTheme="minorHAnsi"/>
            <w:color w:val="1C75BC"/>
            <w:lang w:val="es-MX"/>
          </w:rPr>
          <w:t>jgarner@bbcresearch.com</w:t>
        </w:r>
      </w:hyperlink>
      <w:r w:rsidRPr="00CC0C4C">
        <w:rPr>
          <w:rFonts w:asciiTheme="minorHAnsi" w:hAnsiTheme="minorHAnsi"/>
          <w:lang w:val="es-MX"/>
        </w:rPr>
        <w:t xml:space="preserve"> o 800-748-3222 ext. 236. Un ejemplo de una modificación razonable sería contestar la encuesta por teléfono.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8C4724" w:rsidRPr="001D5705" w:rsidTr="00AD1E29">
        <w:trPr>
          <w:trHeight w:val="519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8C4724" w:rsidRPr="00696F9A" w:rsidRDefault="0049734E" w:rsidP="00945DDB">
            <w:pPr>
              <w:pStyle w:val="BodyText"/>
              <w:spacing w:before="120" w:after="120" w:line="240" w:lineRule="auto"/>
              <w:rPr>
                <w:rFonts w:ascii="Calibri" w:hAnsi="Calibri"/>
                <w:b/>
                <w:caps/>
                <w:color w:val="FFFFFF"/>
              </w:rPr>
            </w:pPr>
            <w:r>
              <w:rPr>
                <w:rFonts w:ascii="Calibri" w:eastAsia="Calibri" w:hAnsi="Calibri" w:cs="Calibri"/>
                <w:b/>
                <w:smallCaps/>
                <w:color w:val="FFFFFF"/>
                <w:sz w:val="22"/>
                <w:szCs w:val="22"/>
              </w:rPr>
              <w:t>RESIDENCIA ACTUAL</w:t>
            </w:r>
          </w:p>
        </w:tc>
      </w:tr>
    </w:tbl>
    <w:p w:rsidR="008C4724" w:rsidRPr="00AD1E29" w:rsidRDefault="0049734E" w:rsidP="00D60A4C">
      <w:pPr>
        <w:pStyle w:val="Questionheading"/>
        <w:spacing w:before="120"/>
        <w:rPr>
          <w:rFonts w:cs="Calibri"/>
        </w:rPr>
      </w:pPr>
      <w:r w:rsidRPr="00CC0C4C">
        <w:rPr>
          <w:lang w:val="es-MX"/>
        </w:rPr>
        <w:t>Para asegurar que incluyamos a los residentes de tod</w:t>
      </w:r>
      <w:r w:rsidR="00B03A2E">
        <w:rPr>
          <w:lang w:val="es-MX"/>
        </w:rPr>
        <w:t>a</w:t>
      </w:r>
      <w:r w:rsidRPr="00CC0C4C">
        <w:rPr>
          <w:lang w:val="es-MX"/>
        </w:rPr>
        <w:t xml:space="preserve"> </w:t>
      </w:r>
      <w:r w:rsidR="00B03A2E" w:rsidRPr="00CC0C4C">
        <w:rPr>
          <w:rFonts w:asciiTheme="minorHAnsi" w:hAnsiTheme="minorHAnsi"/>
          <w:lang w:val="es-MX"/>
        </w:rPr>
        <w:t>la región</w:t>
      </w:r>
      <w:r w:rsidRPr="00CC0C4C">
        <w:rPr>
          <w:lang w:val="es-MX"/>
        </w:rPr>
        <w:t xml:space="preserve">, por favor proporcione información sobre dónde vive. </w:t>
      </w:r>
      <w:r w:rsidRPr="0049734E">
        <w:t>¿</w:t>
      </w:r>
      <w:proofErr w:type="spellStart"/>
      <w:r w:rsidRPr="0049734E">
        <w:t>En</w:t>
      </w:r>
      <w:proofErr w:type="spellEnd"/>
      <w:r w:rsidRPr="0049734E">
        <w:t xml:space="preserve"> </w:t>
      </w:r>
      <w:proofErr w:type="spellStart"/>
      <w:r w:rsidRPr="0049734E">
        <w:t>qué</w:t>
      </w:r>
      <w:proofErr w:type="spellEnd"/>
      <w:r w:rsidRPr="0049734E">
        <w:t xml:space="preserve"> ciudad o </w:t>
      </w:r>
      <w:proofErr w:type="spellStart"/>
      <w:r w:rsidRPr="0049734E">
        <w:t>población</w:t>
      </w:r>
      <w:proofErr w:type="spellEnd"/>
      <w:r w:rsidRPr="0049734E">
        <w:t xml:space="preserve"> vive?</w:t>
      </w:r>
    </w:p>
    <w:p w:rsidR="00AA504F" w:rsidRDefault="00AA504F" w:rsidP="00AA504F">
      <w:pPr>
        <w:pStyle w:val="1stcheckboxlevel"/>
        <w:sectPr w:rsidR="00AA504F" w:rsidSect="00AA504F">
          <w:head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B03A2E" w:rsidRDefault="00B03A2E" w:rsidP="00B03A2E">
      <w:pPr>
        <w:pStyle w:val="1stcheckboxlevel"/>
      </w:pPr>
      <w:r>
        <w:lastRenderedPageBreak/>
        <w:t>Baytown</w:t>
      </w:r>
    </w:p>
    <w:p w:rsidR="00B03A2E" w:rsidRDefault="00B03A2E" w:rsidP="00B03A2E">
      <w:pPr>
        <w:pStyle w:val="1stcheckboxlevel"/>
      </w:pPr>
      <w:r>
        <w:t>Bellaire</w:t>
      </w:r>
    </w:p>
    <w:p w:rsidR="00B03A2E" w:rsidRDefault="00B03A2E" w:rsidP="00B03A2E">
      <w:pPr>
        <w:pStyle w:val="1stcheckboxlevel"/>
      </w:pPr>
      <w:r>
        <w:t>Bunker Hill Village</w:t>
      </w:r>
    </w:p>
    <w:p w:rsidR="00B03A2E" w:rsidRDefault="00B03A2E" w:rsidP="00B03A2E">
      <w:pPr>
        <w:pStyle w:val="1stcheckboxlevel"/>
      </w:pPr>
      <w:r>
        <w:t>Deer Park</w:t>
      </w:r>
    </w:p>
    <w:p w:rsidR="00B03A2E" w:rsidRDefault="00B03A2E" w:rsidP="00B03A2E">
      <w:pPr>
        <w:pStyle w:val="1stcheckboxlevel"/>
      </w:pPr>
      <w:r>
        <w:t>El Lago</w:t>
      </w:r>
    </w:p>
    <w:p w:rsidR="00B03A2E" w:rsidRDefault="00B03A2E" w:rsidP="00B03A2E">
      <w:pPr>
        <w:pStyle w:val="1stcheckboxlevel"/>
      </w:pPr>
      <w:r>
        <w:t>Friendswood</w:t>
      </w:r>
    </w:p>
    <w:p w:rsidR="00B03A2E" w:rsidRDefault="00B03A2E" w:rsidP="00B03A2E">
      <w:pPr>
        <w:pStyle w:val="1stcheckboxlevel"/>
      </w:pPr>
      <w:r>
        <w:t>Galena Park</w:t>
      </w:r>
    </w:p>
    <w:p w:rsidR="00B03A2E" w:rsidRDefault="00B03A2E" w:rsidP="00B03A2E">
      <w:pPr>
        <w:pStyle w:val="1stcheckboxlevel"/>
      </w:pPr>
      <w:r>
        <w:t>Galveston</w:t>
      </w:r>
    </w:p>
    <w:p w:rsidR="00B03A2E" w:rsidRDefault="00B03A2E" w:rsidP="00B03A2E">
      <w:pPr>
        <w:pStyle w:val="1stcheckboxlevel"/>
      </w:pPr>
      <w:r>
        <w:t>Hedwig Village</w:t>
      </w:r>
    </w:p>
    <w:p w:rsidR="00B03A2E" w:rsidRDefault="00B03A2E" w:rsidP="00B03A2E">
      <w:pPr>
        <w:pStyle w:val="1stcheckboxlevel"/>
      </w:pPr>
      <w:proofErr w:type="spellStart"/>
      <w:r>
        <w:t>Hilshire</w:t>
      </w:r>
      <w:proofErr w:type="spellEnd"/>
      <w:r>
        <w:t xml:space="preserve"> Village</w:t>
      </w:r>
    </w:p>
    <w:p w:rsidR="00B03A2E" w:rsidRDefault="00B03A2E" w:rsidP="00B03A2E">
      <w:pPr>
        <w:pStyle w:val="1stcheckboxlevel"/>
      </w:pPr>
      <w:r>
        <w:t>Houston</w:t>
      </w:r>
    </w:p>
    <w:p w:rsidR="00B03A2E" w:rsidRDefault="00B03A2E" w:rsidP="00B03A2E">
      <w:pPr>
        <w:pStyle w:val="1stcheckboxlevel"/>
      </w:pPr>
      <w:r>
        <w:t>Humble</w:t>
      </w:r>
    </w:p>
    <w:p w:rsidR="00B03A2E" w:rsidRDefault="00B03A2E" w:rsidP="00B03A2E">
      <w:pPr>
        <w:pStyle w:val="1stcheckboxlevel"/>
      </w:pPr>
      <w:r>
        <w:t>Hunters Creek Village</w:t>
      </w:r>
    </w:p>
    <w:p w:rsidR="00B03A2E" w:rsidRDefault="00B03A2E" w:rsidP="00B03A2E">
      <w:pPr>
        <w:pStyle w:val="1stcheckboxlevel"/>
      </w:pPr>
      <w:r>
        <w:t>Jacinto City</w:t>
      </w:r>
    </w:p>
    <w:p w:rsidR="00B03A2E" w:rsidRDefault="00B03A2E" w:rsidP="00B03A2E">
      <w:pPr>
        <w:pStyle w:val="1stcheckboxlevel"/>
      </w:pPr>
      <w:r>
        <w:t>Jersey Village</w:t>
      </w:r>
    </w:p>
    <w:p w:rsidR="00B03A2E" w:rsidRDefault="00B03A2E" w:rsidP="00B03A2E">
      <w:pPr>
        <w:pStyle w:val="1stcheckboxlevel"/>
      </w:pPr>
      <w:r>
        <w:lastRenderedPageBreak/>
        <w:t>Katy</w:t>
      </w:r>
    </w:p>
    <w:p w:rsidR="00B03A2E" w:rsidRDefault="00B03A2E" w:rsidP="00B03A2E">
      <w:pPr>
        <w:pStyle w:val="1stcheckboxlevel"/>
      </w:pPr>
      <w:r>
        <w:t>La Porte</w:t>
      </w:r>
    </w:p>
    <w:p w:rsidR="00B03A2E" w:rsidRDefault="00B03A2E" w:rsidP="00B03A2E">
      <w:pPr>
        <w:pStyle w:val="1stcheckboxlevel"/>
      </w:pPr>
      <w:r>
        <w:t>League City</w:t>
      </w:r>
    </w:p>
    <w:p w:rsidR="00B03A2E" w:rsidRDefault="00B03A2E" w:rsidP="00B03A2E">
      <w:pPr>
        <w:pStyle w:val="1stcheckboxlevel"/>
      </w:pPr>
      <w:r>
        <w:t>Missouri City</w:t>
      </w:r>
    </w:p>
    <w:p w:rsidR="00B03A2E" w:rsidRDefault="00B03A2E" w:rsidP="00B03A2E">
      <w:pPr>
        <w:pStyle w:val="1stcheckboxlevel"/>
      </w:pPr>
      <w:r>
        <w:t>Morgan's Point</w:t>
      </w:r>
    </w:p>
    <w:p w:rsidR="00B03A2E" w:rsidRDefault="00B03A2E" w:rsidP="00B03A2E">
      <w:pPr>
        <w:pStyle w:val="1stcheckboxlevel"/>
      </w:pPr>
      <w:r>
        <w:t>Nassau Bay</w:t>
      </w:r>
    </w:p>
    <w:p w:rsidR="00B03A2E" w:rsidRDefault="00B03A2E" w:rsidP="00B03A2E">
      <w:pPr>
        <w:pStyle w:val="1stcheckboxlevel"/>
      </w:pPr>
      <w:r>
        <w:t>Pasadena</w:t>
      </w:r>
    </w:p>
    <w:p w:rsidR="00B03A2E" w:rsidRDefault="00B03A2E" w:rsidP="00B03A2E">
      <w:pPr>
        <w:pStyle w:val="1stcheckboxlevel"/>
      </w:pPr>
      <w:r>
        <w:t>Pearland</w:t>
      </w:r>
    </w:p>
    <w:p w:rsidR="00B03A2E" w:rsidRDefault="00B03A2E" w:rsidP="00B03A2E">
      <w:pPr>
        <w:pStyle w:val="1stcheckboxlevel"/>
      </w:pPr>
      <w:r>
        <w:t>Piney Point Village</w:t>
      </w:r>
    </w:p>
    <w:p w:rsidR="00B03A2E" w:rsidRDefault="00B03A2E" w:rsidP="00B03A2E">
      <w:pPr>
        <w:pStyle w:val="1stcheckboxlevel"/>
      </w:pPr>
      <w:r>
        <w:t>Seabrook</w:t>
      </w:r>
    </w:p>
    <w:p w:rsidR="00B03A2E" w:rsidRDefault="00B03A2E" w:rsidP="00B03A2E">
      <w:pPr>
        <w:pStyle w:val="1stcheckboxlevel"/>
      </w:pPr>
      <w:proofErr w:type="spellStart"/>
      <w:r>
        <w:t>Shoreacres</w:t>
      </w:r>
      <w:proofErr w:type="spellEnd"/>
    </w:p>
    <w:p w:rsidR="00B03A2E" w:rsidRDefault="00B03A2E" w:rsidP="00B03A2E">
      <w:pPr>
        <w:pStyle w:val="1stcheckboxlevel"/>
      </w:pPr>
      <w:r>
        <w:t>South Houston</w:t>
      </w:r>
    </w:p>
    <w:p w:rsidR="00B03A2E" w:rsidRDefault="00B03A2E" w:rsidP="00B03A2E">
      <w:pPr>
        <w:pStyle w:val="1stcheckboxlevel"/>
      </w:pPr>
      <w:r>
        <w:t>Southside Place</w:t>
      </w:r>
    </w:p>
    <w:p w:rsidR="00B03A2E" w:rsidRDefault="00B03A2E" w:rsidP="00B03A2E">
      <w:pPr>
        <w:pStyle w:val="1stcheckboxlevel"/>
      </w:pPr>
      <w:r>
        <w:t>Spring Valley Village</w:t>
      </w:r>
    </w:p>
    <w:p w:rsidR="00B03A2E" w:rsidRDefault="00B03A2E" w:rsidP="00B03A2E">
      <w:pPr>
        <w:pStyle w:val="1stcheckboxlevel"/>
        <w:ind w:left="360"/>
      </w:pPr>
      <w:r>
        <w:lastRenderedPageBreak/>
        <w:t>Stafford</w:t>
      </w:r>
    </w:p>
    <w:p w:rsidR="00B03A2E" w:rsidRDefault="00B03A2E" w:rsidP="00B03A2E">
      <w:pPr>
        <w:pStyle w:val="1stcheckboxlevel"/>
        <w:ind w:left="360"/>
      </w:pPr>
      <w:r>
        <w:t>Taylor Lake Village</w:t>
      </w:r>
    </w:p>
    <w:p w:rsidR="00B03A2E" w:rsidRDefault="00B03A2E" w:rsidP="00B03A2E">
      <w:pPr>
        <w:pStyle w:val="1stcheckboxlevel"/>
        <w:ind w:left="360"/>
      </w:pPr>
      <w:r>
        <w:t>Tomball</w:t>
      </w:r>
    </w:p>
    <w:p w:rsidR="00B03A2E" w:rsidRDefault="00B03A2E" w:rsidP="00B03A2E">
      <w:pPr>
        <w:pStyle w:val="1stcheckboxlevel"/>
        <w:ind w:left="360"/>
      </w:pPr>
      <w:r>
        <w:t>Waller</w:t>
      </w:r>
    </w:p>
    <w:p w:rsidR="00B03A2E" w:rsidRDefault="00B03A2E" w:rsidP="00B03A2E">
      <w:pPr>
        <w:pStyle w:val="1stcheckboxlevel"/>
        <w:ind w:left="360"/>
      </w:pPr>
      <w:r>
        <w:t>Webster</w:t>
      </w:r>
    </w:p>
    <w:p w:rsidR="00B03A2E" w:rsidRDefault="00B03A2E" w:rsidP="00B03A2E">
      <w:pPr>
        <w:pStyle w:val="1stcheckboxlevel"/>
        <w:ind w:left="360"/>
      </w:pPr>
      <w:r>
        <w:t>West University Place</w:t>
      </w:r>
    </w:p>
    <w:p w:rsidR="00B03A2E" w:rsidRDefault="00B03A2E" w:rsidP="00B03A2E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Vivo en un área no incorporada del Condado de </w:t>
      </w:r>
      <w:r>
        <w:rPr>
          <w:lang w:val="es-MX"/>
        </w:rPr>
        <w:t>Harris</w:t>
      </w:r>
    </w:p>
    <w:p w:rsidR="00B03A2E" w:rsidRPr="00CC0C4C" w:rsidRDefault="00B03A2E" w:rsidP="00B03A2E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Vivo en un área no incorporada del Condado de </w:t>
      </w:r>
      <w:r>
        <w:rPr>
          <w:lang w:val="es-MX"/>
        </w:rPr>
        <w:t>Galveston</w:t>
      </w:r>
    </w:p>
    <w:p w:rsidR="008C4724" w:rsidRPr="00CC0C4C" w:rsidRDefault="0049734E" w:rsidP="0049734E">
      <w:pPr>
        <w:pStyle w:val="1stcheckboxlevel"/>
        <w:ind w:left="360"/>
        <w:rPr>
          <w:b/>
          <w:lang w:val="es-MX"/>
        </w:rPr>
      </w:pPr>
      <w:r w:rsidRPr="00CC0C4C">
        <w:rPr>
          <w:lang w:val="es-MX"/>
        </w:rPr>
        <w:t>Vivo en una comunidad que no está en la lista (</w:t>
      </w:r>
      <w:r w:rsidRPr="00CC0C4C">
        <w:rPr>
          <w:i/>
          <w:lang w:val="es-MX"/>
        </w:rPr>
        <w:t>por favor especifique</w:t>
      </w:r>
      <w:r w:rsidR="00D60A4C" w:rsidRPr="00CC0C4C">
        <w:rPr>
          <w:lang w:val="es-MX"/>
        </w:rPr>
        <w:t>)</w:t>
      </w:r>
      <w:r w:rsidRPr="00CC0C4C">
        <w:rPr>
          <w:lang w:val="es-MX"/>
        </w:rPr>
        <w:t xml:space="preserve"> </w:t>
      </w:r>
      <w:r w:rsidR="00D60A4C" w:rsidRPr="00CC0C4C">
        <w:rPr>
          <w:lang w:val="es-MX"/>
        </w:rPr>
        <w:t>_______________________________</w:t>
      </w:r>
    </w:p>
    <w:p w:rsidR="00D60A4C" w:rsidRPr="00CC0C4C" w:rsidRDefault="0049734E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No vivo en </w:t>
      </w:r>
      <w:r w:rsidR="00B03A2E">
        <w:rPr>
          <w:lang w:val="es-MX"/>
        </w:rPr>
        <w:t xml:space="preserve">Galveston, Missouri City, Pasadena o </w:t>
      </w:r>
      <w:r w:rsidRPr="00CC0C4C">
        <w:rPr>
          <w:lang w:val="es-MX"/>
        </w:rPr>
        <w:t xml:space="preserve">el Condado de San </w:t>
      </w:r>
      <w:r w:rsidR="00B03A2E">
        <w:rPr>
          <w:lang w:val="es-MX"/>
        </w:rPr>
        <w:t>Harris</w:t>
      </w:r>
      <w:r w:rsidRPr="00CC0C4C">
        <w:rPr>
          <w:lang w:val="es-MX"/>
        </w:rPr>
        <w:t>. Vivo en (</w:t>
      </w:r>
      <w:r w:rsidRPr="00CC0C4C">
        <w:rPr>
          <w:i/>
          <w:lang w:val="es-MX"/>
        </w:rPr>
        <w:t>por favor especifique</w:t>
      </w:r>
      <w:r w:rsidR="00D60A4C" w:rsidRPr="00CC0C4C">
        <w:rPr>
          <w:lang w:val="es-MX"/>
        </w:rPr>
        <w:t>)</w:t>
      </w:r>
      <w:r w:rsidR="00D60A4C" w:rsidRPr="00CC0C4C">
        <w:rPr>
          <w:lang w:val="es-MX"/>
        </w:rPr>
        <w:br/>
      </w:r>
      <w:r w:rsidR="0021518F" w:rsidRPr="00CC0C4C">
        <w:rPr>
          <w:u w:val="single"/>
          <w:lang w:val="es-MX"/>
        </w:rPr>
        <w:t>_____________________</w:t>
      </w:r>
      <w:r w:rsidR="00D60A4C" w:rsidRPr="00CC0C4C">
        <w:rPr>
          <w:u w:val="single"/>
          <w:lang w:val="es-MX"/>
        </w:rPr>
        <w:t>__________</w:t>
      </w:r>
    </w:p>
    <w:p w:rsidR="00AA504F" w:rsidRPr="00CC0C4C" w:rsidRDefault="00AA504F" w:rsidP="00DC743C">
      <w:pPr>
        <w:pStyle w:val="BodyText"/>
        <w:numPr>
          <w:ilvl w:val="0"/>
          <w:numId w:val="4"/>
        </w:numPr>
        <w:tabs>
          <w:tab w:val="left" w:pos="360"/>
        </w:tabs>
        <w:spacing w:before="360" w:after="120"/>
        <w:ind w:left="360"/>
        <w:rPr>
          <w:rFonts w:asciiTheme="minorHAnsi" w:hAnsiTheme="minorHAnsi"/>
          <w:b/>
          <w:color w:val="C00000"/>
          <w:sz w:val="20"/>
          <w:szCs w:val="20"/>
          <w:lang w:val="es-MX"/>
        </w:rPr>
        <w:sectPr w:rsidR="00AA504F" w:rsidRPr="00CC0C4C" w:rsidSect="00D60A4C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2640" w:space="330"/>
            <w:col w:w="2325" w:space="390"/>
            <w:col w:w="3675"/>
          </w:cols>
          <w:docGrid w:linePitch="360"/>
        </w:sectPr>
      </w:pPr>
    </w:p>
    <w:p w:rsidR="0005536A" w:rsidRDefault="0005536A">
      <w:pPr>
        <w:rPr>
          <w:rFonts w:ascii="Calibri" w:hAnsi="Calibri"/>
          <w:b/>
          <w:color w:val="1C75BC"/>
          <w:sz w:val="22"/>
          <w:szCs w:val="20"/>
          <w:lang w:val="es-MX"/>
        </w:rPr>
      </w:pPr>
      <w:r>
        <w:rPr>
          <w:lang w:val="es-MX"/>
        </w:rPr>
        <w:lastRenderedPageBreak/>
        <w:br w:type="page"/>
      </w:r>
    </w:p>
    <w:p w:rsidR="008C4724" w:rsidRPr="00CC0C4C" w:rsidRDefault="0049734E" w:rsidP="0049734E">
      <w:pPr>
        <w:pStyle w:val="Questionheading"/>
        <w:rPr>
          <w:lang w:val="es-MX"/>
        </w:rPr>
      </w:pPr>
      <w:bookmarkStart w:id="0" w:name="_GoBack"/>
      <w:bookmarkEnd w:id="0"/>
      <w:r w:rsidRPr="00CC0C4C">
        <w:rPr>
          <w:lang w:val="es-MX"/>
        </w:rPr>
        <w:lastRenderedPageBreak/>
        <w:t>¿Cuál de las siguientes categorías describen de mejor forma su situación de vivienda actual?</w:t>
      </w:r>
    </w:p>
    <w:p w:rsidR="00AA504F" w:rsidRPr="00CC0C4C" w:rsidRDefault="00AA504F" w:rsidP="00AA504F">
      <w:pPr>
        <w:pStyle w:val="1stcheckboxlevel"/>
        <w:rPr>
          <w:lang w:val="es-MX"/>
        </w:rPr>
        <w:sectPr w:rsidR="00AA504F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49734E" w:rsidRDefault="0049734E" w:rsidP="0049734E">
      <w:pPr>
        <w:pStyle w:val="1stcheckboxlevel"/>
      </w:pPr>
      <w:r>
        <w:lastRenderedPageBreak/>
        <w:t xml:space="preserve">Soy </w:t>
      </w:r>
      <w:proofErr w:type="spellStart"/>
      <w:r>
        <w:t>propietario</w:t>
      </w:r>
      <w:proofErr w:type="spellEnd"/>
      <w:r>
        <w:t>/a</w:t>
      </w:r>
    </w:p>
    <w:p w:rsidR="0049734E" w:rsidRDefault="0049734E" w:rsidP="0049734E">
      <w:pPr>
        <w:pStyle w:val="1stcheckboxlevel"/>
      </w:pPr>
      <w:proofErr w:type="spellStart"/>
      <w:r>
        <w:t>Alquilo</w:t>
      </w:r>
      <w:proofErr w:type="spellEnd"/>
      <w:r>
        <w:t>/a</w:t>
      </w:r>
    </w:p>
    <w:p w:rsidR="00CF2428" w:rsidRDefault="0049734E" w:rsidP="00CF2428">
      <w:pPr>
        <w:pStyle w:val="1stcheckboxlevel"/>
        <w:rPr>
          <w:lang w:val="es-MX"/>
        </w:rPr>
      </w:pPr>
      <w:r w:rsidRPr="00CC0C4C">
        <w:rPr>
          <w:lang w:val="es-MX"/>
        </w:rPr>
        <w:t>Me estoy quedando con amigos o familiares (mi nombre no está incluido en el contrato o título de propiedad)</w:t>
      </w:r>
    </w:p>
    <w:p w:rsidR="0049734E" w:rsidRPr="00CF2428" w:rsidRDefault="0049734E" w:rsidP="00CF2428">
      <w:pPr>
        <w:pStyle w:val="1stcheckboxlevel"/>
        <w:ind w:left="360"/>
        <w:rPr>
          <w:lang w:val="es-MX"/>
        </w:rPr>
      </w:pPr>
      <w:r w:rsidRPr="00CF2428">
        <w:rPr>
          <w:lang w:val="es-MX"/>
        </w:rPr>
        <w:lastRenderedPageBreak/>
        <w:t>Me estoy quedando en un refugio o vivienda temporal</w:t>
      </w:r>
    </w:p>
    <w:p w:rsidR="0049734E" w:rsidRPr="00CC0C4C" w:rsidRDefault="0049734E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estoy quedando en un motel/hotel</w:t>
      </w:r>
    </w:p>
    <w:p w:rsidR="0049734E" w:rsidRPr="00CC0C4C" w:rsidRDefault="0049734E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No tengo vivienda, estoy viviendo en la calle </w:t>
      </w:r>
    </w:p>
    <w:p w:rsidR="008C4724" w:rsidRPr="00CF2428" w:rsidRDefault="0049734E" w:rsidP="00CF2428">
      <w:pPr>
        <w:pStyle w:val="1stcheckboxlevel"/>
        <w:spacing w:after="240"/>
        <w:ind w:left="360"/>
        <w:rPr>
          <w:u w:val="single"/>
        </w:rPr>
      </w:pPr>
      <w:proofErr w:type="spellStart"/>
      <w:r>
        <w:t>Otra</w:t>
      </w:r>
      <w:proofErr w:type="spellEnd"/>
      <w:r>
        <w:t xml:space="preserve"> (</w:t>
      </w:r>
      <w:proofErr w:type="spellStart"/>
      <w:r w:rsidRPr="00D60A4C">
        <w:rPr>
          <w:i/>
        </w:rPr>
        <w:t>por</w:t>
      </w:r>
      <w:proofErr w:type="spellEnd"/>
      <w:r w:rsidRPr="00D60A4C">
        <w:rPr>
          <w:i/>
        </w:rPr>
        <w:t xml:space="preserve"> favor </w:t>
      </w:r>
      <w:proofErr w:type="spellStart"/>
      <w:r w:rsidRPr="00D60A4C">
        <w:rPr>
          <w:i/>
        </w:rPr>
        <w:t>especifique</w:t>
      </w:r>
      <w:proofErr w:type="spellEnd"/>
      <w:r w:rsidR="00D60A4C">
        <w:t>)</w:t>
      </w:r>
      <w:r>
        <w:t xml:space="preserve"> </w:t>
      </w:r>
      <w:r w:rsidRPr="00CF2428">
        <w:rPr>
          <w:u w:val="single"/>
        </w:rPr>
        <w:t>________</w:t>
      </w:r>
      <w:r w:rsidR="00CF2428">
        <w:rPr>
          <w:u w:val="single"/>
        </w:rPr>
        <w:t>______</w:t>
      </w:r>
    </w:p>
    <w:p w:rsidR="00AA504F" w:rsidRDefault="00AA504F" w:rsidP="00DC743C">
      <w:pPr>
        <w:pStyle w:val="BodyText"/>
        <w:numPr>
          <w:ilvl w:val="0"/>
          <w:numId w:val="4"/>
        </w:numPr>
        <w:tabs>
          <w:tab w:val="left" w:pos="0"/>
        </w:tabs>
        <w:spacing w:before="60" w:after="120" w:line="260" w:lineRule="exact"/>
        <w:ind w:left="0"/>
        <w:rPr>
          <w:rFonts w:ascii="Calibri" w:hAnsi="Calibri"/>
          <w:b/>
          <w:color w:val="C00000"/>
          <w:sz w:val="20"/>
          <w:szCs w:val="20"/>
        </w:rPr>
        <w:sectPr w:rsidR="00AA504F" w:rsidSect="00AA504F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A0538F" w:rsidP="00A0538F">
      <w:pPr>
        <w:pStyle w:val="Questionheading"/>
        <w:rPr>
          <w:lang w:val="es-MX"/>
        </w:rPr>
      </w:pPr>
      <w:r w:rsidRPr="00A053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B321D" wp14:editId="3C6E6BA9">
                <wp:simplePos x="0" y="0"/>
                <wp:positionH relativeFrom="column">
                  <wp:posOffset>5240919</wp:posOffset>
                </wp:positionH>
                <wp:positionV relativeFrom="paragraph">
                  <wp:posOffset>390525</wp:posOffset>
                </wp:positionV>
                <wp:extent cx="831850" cy="334645"/>
                <wp:effectExtent l="0" t="0" r="0" b="82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231" w:rsidRPr="00393E0D" w:rsidRDefault="00D73231" w:rsidP="00A0538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Extrem</w:t>
                            </w:r>
                            <w:proofErr w:type="spellEnd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.</w:t>
                            </w:r>
                            <w:proofErr w:type="gramEnd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satisfecho</w:t>
                            </w:r>
                            <w:proofErr w:type="spellEnd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/</w:t>
                            </w:r>
                            <w:proofErr w:type="gramEnd"/>
                            <w:r w:rsidRPr="00112A06"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65pt;margin-top:30.75pt;width:65.5pt;height:2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bw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" filled="f" stroked="f">
                <v:textbox>
                  <w:txbxContent>
                    <w:p w:rsidR="00D73231" w:rsidRPr="00393E0D" w:rsidRDefault="00D73231" w:rsidP="00A0538F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Extrem</w:t>
                      </w:r>
                      <w:proofErr w:type="spellEnd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.</w:t>
                      </w:r>
                      <w:proofErr w:type="gramEnd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 xml:space="preserve"> </w:t>
                      </w:r>
                      <w:proofErr w:type="spellStart"/>
                      <w:proofErr w:type="gramStart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satisfecho</w:t>
                      </w:r>
                      <w:proofErr w:type="spellEnd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/</w:t>
                      </w:r>
                      <w:proofErr w:type="gramEnd"/>
                      <w:r w:rsidRPr="00112A06"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053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50629" wp14:editId="6E6A55F1">
                <wp:simplePos x="0" y="0"/>
                <wp:positionH relativeFrom="column">
                  <wp:posOffset>92710</wp:posOffset>
                </wp:positionH>
                <wp:positionV relativeFrom="paragraph">
                  <wp:posOffset>390525</wp:posOffset>
                </wp:positionV>
                <wp:extent cx="828675" cy="334645"/>
                <wp:effectExtent l="0" t="0" r="0" b="82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231" w:rsidRPr="00393E0D" w:rsidRDefault="00D73231" w:rsidP="00A0538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Extrem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insatisfecho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3pt;margin-top:30.75pt;width:65.25pt;height:2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7T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" filled="f" stroked="f">
                <v:textbox>
                  <w:txbxContent>
                    <w:p w:rsidR="00D73231" w:rsidRPr="00393E0D" w:rsidRDefault="00D73231" w:rsidP="00A0538F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Extrem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.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insatisfecho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/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16"/>
                          <w:szCs w:val="13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12A06" w:rsidRPr="00CC0C4C">
        <w:rPr>
          <w:lang w:val="es-MX"/>
        </w:rPr>
        <w:t>Usando una escala del 0 al 9, en donde 0 es “extremadamente insatisfecho/a” y 9 es “extremadamente satisfecho/a”, ¿qué tan satisfecho/a está con su situación de vivienda?</w:t>
      </w:r>
    </w:p>
    <w:tbl>
      <w:tblPr>
        <w:tblpPr w:leftFromText="180" w:rightFromText="180" w:vertAnchor="text" w:horzAnchor="margin" w:tblpX="360" w:tblpY="61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8C4724" w:rsidRPr="00CF2428" w:rsidTr="0021518F">
        <w:tc>
          <w:tcPr>
            <w:tcW w:w="90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CC0C4C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C4724" w:rsidRPr="00CC0C4C" w:rsidRDefault="008C4724" w:rsidP="00AA504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</w:tr>
      <w:tr w:rsidR="0021518F" w:rsidRPr="00750AA6" w:rsidTr="0021518F">
        <w:tc>
          <w:tcPr>
            <w:tcW w:w="900" w:type="dxa"/>
            <w:tcBorders>
              <w:top w:val="nil"/>
              <w:left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  <w:right w:val="nil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9</w:t>
            </w:r>
          </w:p>
        </w:tc>
      </w:tr>
      <w:tr w:rsidR="008C4724" w:rsidRPr="00750AA6" w:rsidTr="0021518F">
        <w:tc>
          <w:tcPr>
            <w:tcW w:w="900" w:type="dxa"/>
            <w:tcBorders>
              <w:top w:val="single" w:sz="8" w:space="0" w:color="1C75BC"/>
              <w:left w:val="nil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  <w:right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Pr="00750AA6" w:rsidRDefault="008C4724" w:rsidP="001F0012">
      <w:pPr>
        <w:pStyle w:val="Questionheading"/>
        <w:numPr>
          <w:ilvl w:val="0"/>
          <w:numId w:val="0"/>
        </w:numPr>
        <w:tabs>
          <w:tab w:val="clear" w:pos="360"/>
        </w:tabs>
        <w:spacing w:before="240"/>
        <w:ind w:left="907" w:hanging="547"/>
        <w:rPr>
          <w:u w:val="single"/>
        </w:rPr>
      </w:pPr>
      <w:r w:rsidRPr="00CC0C4C">
        <w:rPr>
          <w:lang w:val="es-MX"/>
        </w:rPr>
        <w:t>3b.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 xml:space="preserve">Si está insatisfecho/a con su situación de vivienda (seleccionó entre 0 y 4), ¿por qué está insatisfecho/a? </w:t>
      </w:r>
      <w:proofErr w:type="spellStart"/>
      <w:proofErr w:type="gramStart"/>
      <w:r w:rsidR="00112A06" w:rsidRPr="00112A06">
        <w:t>Seleccione</w:t>
      </w:r>
      <w:proofErr w:type="spellEnd"/>
      <w:r w:rsidR="00112A06" w:rsidRPr="00112A06">
        <w:t xml:space="preserve"> </w:t>
      </w:r>
      <w:proofErr w:type="spellStart"/>
      <w:r w:rsidR="00112A06" w:rsidRPr="00112A06">
        <w:t>todas</w:t>
      </w:r>
      <w:proofErr w:type="spellEnd"/>
      <w:r w:rsidR="00112A06" w:rsidRPr="00112A06">
        <w:t xml:space="preserve"> las </w:t>
      </w:r>
      <w:proofErr w:type="spellStart"/>
      <w:r w:rsidR="00112A06" w:rsidRPr="00112A06">
        <w:t>respuestas</w:t>
      </w:r>
      <w:proofErr w:type="spellEnd"/>
      <w:r w:rsidR="00112A06" w:rsidRPr="00112A06">
        <w:t xml:space="preserve"> que </w:t>
      </w:r>
      <w:proofErr w:type="spellStart"/>
      <w:r w:rsidR="00112A06" w:rsidRPr="00112A06">
        <w:t>correspondan</w:t>
      </w:r>
      <w:proofErr w:type="spellEnd"/>
      <w:r w:rsidR="00112A06" w:rsidRPr="00112A06">
        <w:t>.</w:t>
      </w:r>
      <w:proofErr w:type="gramEnd"/>
    </w:p>
    <w:p w:rsidR="0021518F" w:rsidRDefault="0021518F" w:rsidP="008C4724">
      <w:pPr>
        <w:pStyle w:val="1stcheckboxlevel"/>
        <w:rPr>
          <w:rFonts w:ascii="Calibri" w:hAnsi="Calibri"/>
          <w:sz w:val="20"/>
          <w:szCs w:val="20"/>
        </w:rPr>
        <w:sectPr w:rsidR="0021518F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lastRenderedPageBreak/>
        <w:t>Mi hogar/apartamento necesita reparaciones y no tengo el dinero para pagarlas</w:t>
      </w: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El propietario no quiere hacer las reparaciones</w:t>
      </w: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El valor de la propiedad disminuyó</w:t>
      </w: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Me preocupa que embarguen mi hogar (</w:t>
      </w:r>
      <w:proofErr w:type="spellStart"/>
      <w:r w:rsidRPr="00CC0C4C">
        <w:rPr>
          <w:rFonts w:ascii="Calibri" w:hAnsi="Calibri"/>
          <w:lang w:val="es-MX"/>
        </w:rPr>
        <w:t>foreclosure</w:t>
      </w:r>
      <w:proofErr w:type="spellEnd"/>
      <w:r w:rsidRPr="00CC0C4C">
        <w:rPr>
          <w:rFonts w:ascii="Calibri" w:hAnsi="Calibri"/>
          <w:lang w:val="es-MX"/>
        </w:rPr>
        <w:t>)</w:t>
      </w: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 xml:space="preserve">Estoy bajo amenaza de o pasando por una evicción </w:t>
      </w:r>
    </w:p>
    <w:p w:rsidR="00112A06" w:rsidRPr="00112A06" w:rsidRDefault="00112A06" w:rsidP="00D60A4C">
      <w:pPr>
        <w:pStyle w:val="1stcheckboxlevel"/>
        <w:ind w:left="1260" w:right="-360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t>Tengo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vecinos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malos</w:t>
      </w:r>
      <w:proofErr w:type="spellEnd"/>
      <w:r w:rsidRPr="00112A06">
        <w:rPr>
          <w:rFonts w:ascii="Calibri" w:hAnsi="Calibri"/>
        </w:rPr>
        <w:t>/</w:t>
      </w:r>
      <w:proofErr w:type="spellStart"/>
      <w:r w:rsidRPr="00112A06">
        <w:rPr>
          <w:rFonts w:ascii="Calibri" w:hAnsi="Calibri"/>
        </w:rPr>
        <w:t>rudos</w:t>
      </w:r>
      <w:proofErr w:type="spellEnd"/>
      <w:r w:rsidRPr="00112A06">
        <w:rPr>
          <w:rFonts w:ascii="Calibri" w:hAnsi="Calibri"/>
        </w:rPr>
        <w:t>/</w:t>
      </w:r>
      <w:proofErr w:type="spellStart"/>
      <w:r w:rsidRPr="00112A06">
        <w:rPr>
          <w:rFonts w:ascii="Calibri" w:hAnsi="Calibri"/>
        </w:rPr>
        <w:t>ruidosos</w:t>
      </w:r>
      <w:proofErr w:type="spellEnd"/>
    </w:p>
    <w:p w:rsidR="00112A06" w:rsidRPr="00112A06" w:rsidRDefault="00112A06" w:rsidP="00D60A4C">
      <w:pPr>
        <w:pStyle w:val="1stcheckboxlevel"/>
        <w:ind w:left="1260" w:right="-360"/>
        <w:rPr>
          <w:rFonts w:ascii="Calibri" w:hAnsi="Calibri"/>
        </w:rPr>
      </w:pPr>
      <w:r w:rsidRPr="00112A06">
        <w:rPr>
          <w:rFonts w:ascii="Calibri" w:hAnsi="Calibri"/>
        </w:rPr>
        <w:t xml:space="preserve">Hay </w:t>
      </w:r>
      <w:proofErr w:type="spellStart"/>
      <w:r w:rsidRPr="00112A06">
        <w:rPr>
          <w:rFonts w:ascii="Calibri" w:hAnsi="Calibri"/>
        </w:rPr>
        <w:t>crimen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en</w:t>
      </w:r>
      <w:proofErr w:type="spellEnd"/>
      <w:r w:rsidRPr="00112A06">
        <w:rPr>
          <w:rFonts w:ascii="Calibri" w:hAnsi="Calibri"/>
        </w:rPr>
        <w:t xml:space="preserve"> mi </w:t>
      </w:r>
      <w:proofErr w:type="spellStart"/>
      <w:r w:rsidRPr="00112A06">
        <w:rPr>
          <w:rFonts w:ascii="Calibri" w:hAnsi="Calibri"/>
        </w:rPr>
        <w:t>vecindario</w:t>
      </w:r>
      <w:proofErr w:type="spellEnd"/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Las escuelas son de baja/mala calidad</w:t>
      </w:r>
    </w:p>
    <w:p w:rsidR="00112A06" w:rsidRPr="00CC0C4C" w:rsidRDefault="00112A06" w:rsidP="00D60A4C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 xml:space="preserve">No hay acceso adecuado a los medios </w:t>
      </w:r>
      <w:r w:rsidR="002B1FF8">
        <w:rPr>
          <w:rFonts w:ascii="Calibri" w:hAnsi="Calibri"/>
          <w:lang w:val="es-MX"/>
        </w:rPr>
        <w:t>de transporte público/autobuses</w:t>
      </w:r>
    </w:p>
    <w:p w:rsidR="00112A06" w:rsidRPr="00CC0C4C" w:rsidRDefault="00112A06" w:rsidP="002B1FF8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 xml:space="preserve">No hay suficientes oportunidades de trabajo en el área </w:t>
      </w:r>
    </w:p>
    <w:p w:rsidR="00112A06" w:rsidRPr="00CC0C4C" w:rsidRDefault="00112A06" w:rsidP="002B1FF8">
      <w:pPr>
        <w:pStyle w:val="1stcheckboxlevel"/>
        <w:ind w:left="12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Hay demasiado ruido de la calle/autopista</w:t>
      </w:r>
    </w:p>
    <w:p w:rsidR="00112A06" w:rsidRPr="00112A06" w:rsidRDefault="00112A06" w:rsidP="002B1FF8">
      <w:pPr>
        <w:pStyle w:val="1stcheckboxlevel"/>
        <w:ind w:left="1260" w:right="-360"/>
        <w:rPr>
          <w:rFonts w:ascii="Calibri" w:hAnsi="Calibri"/>
        </w:rPr>
      </w:pPr>
      <w:r w:rsidRPr="00112A06">
        <w:rPr>
          <w:rFonts w:ascii="Calibri" w:hAnsi="Calibri"/>
        </w:rPr>
        <w:t xml:space="preserve">Hay </w:t>
      </w:r>
      <w:proofErr w:type="spellStart"/>
      <w:r w:rsidRPr="00112A06">
        <w:rPr>
          <w:rFonts w:ascii="Calibri" w:hAnsi="Calibri"/>
        </w:rPr>
        <w:t>demasiado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tráfico</w:t>
      </w:r>
      <w:proofErr w:type="spellEnd"/>
      <w:r w:rsidRPr="00112A06">
        <w:rPr>
          <w:rFonts w:ascii="Calibri" w:hAnsi="Calibri"/>
        </w:rPr>
        <w:t xml:space="preserve"> </w:t>
      </w:r>
    </w:p>
    <w:p w:rsidR="00112A06" w:rsidRPr="00112A06" w:rsidRDefault="00112A06" w:rsidP="00D60A4C">
      <w:pPr>
        <w:pStyle w:val="1stcheckboxlevel"/>
        <w:ind w:left="360" w:right="-360"/>
        <w:rPr>
          <w:rFonts w:ascii="Calibri" w:hAnsi="Calibri"/>
        </w:rPr>
      </w:pPr>
      <w:r w:rsidRPr="00112A06">
        <w:rPr>
          <w:rFonts w:ascii="Calibri" w:hAnsi="Calibri"/>
        </w:rPr>
        <w:lastRenderedPageBreak/>
        <w:t xml:space="preserve">No me </w:t>
      </w:r>
      <w:proofErr w:type="spellStart"/>
      <w:r w:rsidRPr="00112A06">
        <w:rPr>
          <w:rFonts w:ascii="Calibri" w:hAnsi="Calibri"/>
        </w:rPr>
        <w:t>gusta</w:t>
      </w:r>
      <w:proofErr w:type="spellEnd"/>
      <w:r w:rsidRPr="00112A06">
        <w:rPr>
          <w:rFonts w:ascii="Calibri" w:hAnsi="Calibri"/>
        </w:rPr>
        <w:t xml:space="preserve"> el </w:t>
      </w:r>
      <w:proofErr w:type="spellStart"/>
      <w:r w:rsidRPr="00112A06">
        <w:rPr>
          <w:rFonts w:ascii="Calibri" w:hAnsi="Calibri"/>
        </w:rPr>
        <w:t>vecindario</w:t>
      </w:r>
      <w:proofErr w:type="spellEnd"/>
    </w:p>
    <w:p w:rsidR="00112A06" w:rsidRDefault="00112A06" w:rsidP="00D60A4C">
      <w:pPr>
        <w:pStyle w:val="1stcheckboxlevel"/>
        <w:ind w:left="3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No hay acceso adecuado a instalaciones de cuidados médicos/de salud</w:t>
      </w:r>
    </w:p>
    <w:p w:rsidR="002B1FF8" w:rsidRPr="00CC0C4C" w:rsidRDefault="002B1FF8" w:rsidP="002B1FF8">
      <w:pPr>
        <w:pStyle w:val="1stcheckboxlevel"/>
        <w:ind w:left="360"/>
        <w:rPr>
          <w:rFonts w:ascii="Calibri" w:hAnsi="Calibri"/>
          <w:lang w:val="es-MX"/>
        </w:rPr>
      </w:pPr>
      <w:r>
        <w:rPr>
          <w:rFonts w:ascii="Calibri" w:hAnsi="Calibri"/>
          <w:lang w:val="es-MX"/>
        </w:rPr>
        <w:t xml:space="preserve">No hay acceso adecuado </w:t>
      </w:r>
      <w:r w:rsidRPr="002B1FF8">
        <w:rPr>
          <w:rFonts w:ascii="Calibri" w:hAnsi="Calibri"/>
          <w:lang w:val="es-MX"/>
        </w:rPr>
        <w:t>al supermercado / tienda de alimentos</w:t>
      </w:r>
      <w:r>
        <w:rPr>
          <w:rFonts w:ascii="Calibri" w:hAnsi="Calibri"/>
          <w:lang w:val="es-MX"/>
        </w:rPr>
        <w:t xml:space="preserve"> </w:t>
      </w:r>
    </w:p>
    <w:p w:rsidR="00112A06" w:rsidRPr="00112A06" w:rsidRDefault="00112A06" w:rsidP="00D60A4C">
      <w:pPr>
        <w:pStyle w:val="1stcheckboxlevel"/>
        <w:ind w:left="360" w:right="-360"/>
        <w:rPr>
          <w:rFonts w:ascii="Calibri" w:hAnsi="Calibri"/>
        </w:rPr>
      </w:pPr>
      <w:r w:rsidRPr="00112A06">
        <w:rPr>
          <w:rFonts w:ascii="Calibri" w:hAnsi="Calibri"/>
        </w:rPr>
        <w:t xml:space="preserve">El </w:t>
      </w:r>
      <w:proofErr w:type="spellStart"/>
      <w:r w:rsidRPr="00112A06">
        <w:rPr>
          <w:rFonts w:ascii="Calibri" w:hAnsi="Calibri"/>
        </w:rPr>
        <w:t>alquiler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es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demasiado</w:t>
      </w:r>
      <w:proofErr w:type="spellEnd"/>
      <w:r w:rsidRPr="00112A06">
        <w:rPr>
          <w:rFonts w:ascii="Calibri" w:hAnsi="Calibri"/>
        </w:rPr>
        <w:t xml:space="preserve"> alto</w:t>
      </w:r>
    </w:p>
    <w:p w:rsidR="00112A06" w:rsidRPr="00CC0C4C" w:rsidRDefault="00112A06" w:rsidP="00D60A4C">
      <w:pPr>
        <w:pStyle w:val="1stcheckboxlevel"/>
        <w:ind w:left="3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Vive demasiada gente en mi hogar</w:t>
      </w:r>
    </w:p>
    <w:p w:rsidR="00112A06" w:rsidRDefault="00112A06" w:rsidP="00D60A4C">
      <w:pPr>
        <w:pStyle w:val="1stcheckboxlevel"/>
        <w:ind w:left="360" w:right="-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 xml:space="preserve">No tengo hogar/no puedo encontrar un lugar para vivir </w:t>
      </w:r>
    </w:p>
    <w:p w:rsidR="002B1FF8" w:rsidRPr="00271BF2" w:rsidRDefault="002B1FF8" w:rsidP="002B1FF8">
      <w:pPr>
        <w:pStyle w:val="1stcheckboxlevel"/>
        <w:ind w:left="360"/>
      </w:pPr>
      <w:r w:rsidRPr="00271BF2">
        <w:t>Demasiado cerca de lugares de uso industrial/basurales/otros peligros ambientales</w:t>
      </w:r>
    </w:p>
    <w:p w:rsidR="002B1FF8" w:rsidRPr="00271BF2" w:rsidRDefault="002B1FF8" w:rsidP="002B1FF8">
      <w:pPr>
        <w:pStyle w:val="1stcheckboxlevel"/>
        <w:ind w:left="360"/>
      </w:pPr>
      <w:r w:rsidRPr="00271BF2">
        <w:t>Veredas/banquetas, alumbrado público, desagüe u otra infraestructura inadecuada(s)</w:t>
      </w:r>
    </w:p>
    <w:p w:rsidR="002B1FF8" w:rsidRPr="00271BF2" w:rsidRDefault="002B1FF8" w:rsidP="002B1FF8">
      <w:pPr>
        <w:pStyle w:val="1stcheckboxlevel"/>
        <w:ind w:left="360"/>
      </w:pPr>
      <w:r w:rsidRPr="00271BF2">
        <w:t xml:space="preserve">No puedo costearla debido a los impuestos o el precio de los servicios públicos </w:t>
      </w:r>
    </w:p>
    <w:p w:rsidR="00112A06" w:rsidRPr="00D73231" w:rsidRDefault="00112A06" w:rsidP="00D60A4C">
      <w:pPr>
        <w:pStyle w:val="1stcheckboxlevel"/>
        <w:ind w:left="360" w:right="-360"/>
        <w:rPr>
          <w:rFonts w:ascii="Calibri" w:hAnsi="Calibri"/>
          <w:u w:val="single"/>
        </w:rPr>
      </w:pPr>
      <w:proofErr w:type="spellStart"/>
      <w:r w:rsidRPr="00112A06">
        <w:rPr>
          <w:rFonts w:ascii="Calibri" w:hAnsi="Calibri"/>
        </w:rPr>
        <w:t>Otra</w:t>
      </w:r>
      <w:proofErr w:type="spellEnd"/>
      <w:r w:rsidRPr="00112A06">
        <w:rPr>
          <w:rFonts w:ascii="Calibri" w:hAnsi="Calibri"/>
        </w:rPr>
        <w:t xml:space="preserve"> (</w:t>
      </w:r>
      <w:proofErr w:type="spellStart"/>
      <w:r w:rsidRPr="00D60A4C">
        <w:rPr>
          <w:rFonts w:ascii="Calibri" w:hAnsi="Calibri"/>
          <w:i/>
        </w:rPr>
        <w:t>por</w:t>
      </w:r>
      <w:proofErr w:type="spellEnd"/>
      <w:r w:rsidRPr="00D60A4C">
        <w:rPr>
          <w:rFonts w:ascii="Calibri" w:hAnsi="Calibri"/>
          <w:i/>
        </w:rPr>
        <w:t xml:space="preserve"> favor </w:t>
      </w:r>
      <w:proofErr w:type="spellStart"/>
      <w:r w:rsidRPr="00D60A4C">
        <w:rPr>
          <w:rFonts w:ascii="Calibri" w:hAnsi="Calibri"/>
          <w:i/>
        </w:rPr>
        <w:t>especifique</w:t>
      </w:r>
      <w:proofErr w:type="spellEnd"/>
      <w:r w:rsidR="00D60A4C">
        <w:rPr>
          <w:rFonts w:ascii="Calibri" w:hAnsi="Calibri"/>
        </w:rPr>
        <w:t>)</w:t>
      </w:r>
      <w:r w:rsidRPr="00112A06">
        <w:rPr>
          <w:rFonts w:ascii="Calibri" w:hAnsi="Calibri"/>
        </w:rPr>
        <w:t xml:space="preserve"> </w:t>
      </w:r>
      <w:r w:rsidRPr="00D73231">
        <w:rPr>
          <w:rFonts w:ascii="Calibri" w:hAnsi="Calibri"/>
          <w:u w:val="single"/>
        </w:rPr>
        <w:t>_____________</w:t>
      </w:r>
      <w:r w:rsidR="00D60A4C" w:rsidRPr="00D73231">
        <w:rPr>
          <w:rFonts w:ascii="Calibri" w:hAnsi="Calibri"/>
          <w:u w:val="single"/>
        </w:rPr>
        <w:t>_____</w:t>
      </w:r>
    </w:p>
    <w:p w:rsidR="00112A06" w:rsidRPr="00D73231" w:rsidRDefault="00112A06" w:rsidP="00D60A4C">
      <w:pPr>
        <w:pStyle w:val="1stcheckboxlevel"/>
        <w:numPr>
          <w:ilvl w:val="0"/>
          <w:numId w:val="0"/>
        </w:numPr>
        <w:ind w:left="360" w:right="-360"/>
        <w:rPr>
          <w:rFonts w:ascii="Calibri" w:hAnsi="Calibri"/>
          <w:u w:val="single"/>
        </w:rPr>
      </w:pPr>
      <w:r w:rsidRPr="00D73231">
        <w:rPr>
          <w:rFonts w:ascii="Calibri" w:hAnsi="Calibri"/>
          <w:u w:val="single"/>
        </w:rPr>
        <w:t>________________________________________</w:t>
      </w:r>
      <w:r w:rsidR="00D60A4C" w:rsidRPr="00D73231">
        <w:rPr>
          <w:rFonts w:ascii="Calibri" w:hAnsi="Calibri"/>
          <w:u w:val="single"/>
        </w:rPr>
        <w:t>_</w:t>
      </w:r>
    </w:p>
    <w:p w:rsidR="008C4724" w:rsidRPr="00D73231" w:rsidRDefault="00112A06" w:rsidP="00D60A4C">
      <w:pPr>
        <w:pStyle w:val="1stcheckboxlevel"/>
        <w:numPr>
          <w:ilvl w:val="0"/>
          <w:numId w:val="0"/>
        </w:numPr>
        <w:ind w:left="360" w:right="-360"/>
        <w:rPr>
          <w:rFonts w:ascii="Calibri" w:hAnsi="Calibri"/>
          <w:u w:val="single"/>
        </w:rPr>
      </w:pPr>
      <w:r w:rsidRPr="00D73231">
        <w:rPr>
          <w:rFonts w:ascii="Calibri" w:hAnsi="Calibri"/>
          <w:u w:val="single"/>
        </w:rPr>
        <w:t>________________________________________</w:t>
      </w:r>
      <w:r w:rsidR="0021518F" w:rsidRPr="00D73231">
        <w:rPr>
          <w:rFonts w:ascii="Calibri" w:hAnsi="Calibri"/>
          <w:u w:val="single"/>
        </w:rPr>
        <w:t>_</w:t>
      </w:r>
    </w:p>
    <w:p w:rsidR="0021518F" w:rsidRDefault="0021518F" w:rsidP="00DC743C">
      <w:pPr>
        <w:pStyle w:val="1stcheckboxlevel"/>
        <w:numPr>
          <w:ilvl w:val="0"/>
          <w:numId w:val="5"/>
        </w:numPr>
        <w:spacing w:before="360"/>
        <w:rPr>
          <w:rFonts w:ascii="Calibri" w:hAnsi="Calibri"/>
          <w:b/>
          <w:color w:val="C00000"/>
          <w:sz w:val="20"/>
          <w:szCs w:val="20"/>
        </w:rPr>
        <w:sectPr w:rsidR="0021518F" w:rsidSect="0021518F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D60A4C" w:rsidRDefault="00D60A4C" w:rsidP="00D60A4C">
      <w:pPr>
        <w:pStyle w:val="Questionheading"/>
        <w:numPr>
          <w:ilvl w:val="0"/>
          <w:numId w:val="0"/>
        </w:numPr>
        <w:ind w:left="360" w:hanging="360"/>
        <w:rPr>
          <w:rFonts w:cs="Calibri"/>
        </w:rPr>
      </w:pPr>
      <w:r>
        <w:rPr>
          <w:rFonts w:cs="Calibri"/>
        </w:rPr>
        <w:lastRenderedPageBreak/>
        <w:br w:type="page"/>
      </w:r>
    </w:p>
    <w:p w:rsidR="008C4724" w:rsidRPr="002B1FF8" w:rsidRDefault="00112A06" w:rsidP="00112A06">
      <w:pPr>
        <w:pStyle w:val="Questionheading"/>
        <w:rPr>
          <w:rFonts w:cs="Calibri"/>
        </w:rPr>
      </w:pPr>
      <w:r w:rsidRPr="002B1FF8">
        <w:rPr>
          <w:lang w:val="es-MX"/>
        </w:rPr>
        <w:lastRenderedPageBreak/>
        <w:t xml:space="preserve">¿Cuáles fueron los tres factores más importantes que influyeron en que eligiera su casa o apartamento actual? </w:t>
      </w:r>
      <w:proofErr w:type="spellStart"/>
      <w:r w:rsidR="002B1FF8" w:rsidRPr="002B1FF8">
        <w:t>Selecciona</w:t>
      </w:r>
      <w:proofErr w:type="spellEnd"/>
      <w:r w:rsidR="002B1FF8" w:rsidRPr="002B1FF8">
        <w:t xml:space="preserve"> </w:t>
      </w:r>
      <w:proofErr w:type="spellStart"/>
      <w:r w:rsidR="002B1FF8" w:rsidRPr="002B1FF8">
        <w:t>tres</w:t>
      </w:r>
      <w:proofErr w:type="spellEnd"/>
      <w:r w:rsidR="002B1FF8" w:rsidRPr="002B1FF8">
        <w:t xml:space="preserve"> de </w:t>
      </w:r>
      <w:proofErr w:type="spellStart"/>
      <w:proofErr w:type="gramStart"/>
      <w:r w:rsidR="002B1FF8" w:rsidRPr="002B1FF8">
        <w:t>los</w:t>
      </w:r>
      <w:proofErr w:type="spellEnd"/>
      <w:r w:rsidR="002B1FF8" w:rsidRPr="002B1FF8">
        <w:t xml:space="preserve">  </w:t>
      </w:r>
      <w:proofErr w:type="spellStart"/>
      <w:r w:rsidR="002B1FF8" w:rsidRPr="002B1FF8">
        <w:t>más</w:t>
      </w:r>
      <w:proofErr w:type="spellEnd"/>
      <w:proofErr w:type="gramEnd"/>
      <w:r w:rsidR="002B1FF8" w:rsidRPr="002B1FF8">
        <w:t xml:space="preserve"> </w:t>
      </w:r>
      <w:proofErr w:type="spellStart"/>
      <w:r w:rsidR="002B1FF8" w:rsidRPr="002B1FF8">
        <w:t>importantes</w:t>
      </w:r>
      <w:proofErr w:type="spellEnd"/>
      <w:r w:rsidRPr="00112A06">
        <w:t>.</w:t>
      </w:r>
    </w:p>
    <w:p w:rsidR="0021518F" w:rsidRDefault="0021518F" w:rsidP="0021518F">
      <w:pPr>
        <w:pStyle w:val="1stcheckboxlevel"/>
        <w:rPr>
          <w:rFonts w:ascii="Calibri" w:hAnsi="Calibri"/>
          <w:sz w:val="20"/>
          <w:szCs w:val="20"/>
        </w:rPr>
        <w:sectPr w:rsidR="0021518F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Default="00112A06" w:rsidP="00D60A4C">
      <w:pPr>
        <w:pStyle w:val="1stcheckboxlevel"/>
      </w:pPr>
      <w:r>
        <w:lastRenderedPageBreak/>
        <w:t xml:space="preserve">El </w:t>
      </w:r>
      <w:proofErr w:type="spellStart"/>
      <w:r>
        <w:t>costo</w:t>
      </w:r>
      <w:proofErr w:type="spellEnd"/>
      <w:r>
        <w:t>/</w:t>
      </w:r>
      <w:proofErr w:type="spellStart"/>
      <w:r>
        <w:t>podía</w:t>
      </w:r>
      <w:proofErr w:type="spellEnd"/>
      <w:r>
        <w:t xml:space="preserve"> </w:t>
      </w:r>
      <w:proofErr w:type="spellStart"/>
      <w:r>
        <w:t>pagarlo</w:t>
      </w:r>
      <w:proofErr w:type="spellEnd"/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una parada de autobús/transporte</w:t>
      </w:r>
    </w:p>
    <w:p w:rsidR="00112A06" w:rsidRDefault="00112A06" w:rsidP="00D60A4C">
      <w:pPr>
        <w:pStyle w:val="1stcheckboxlevel"/>
      </w:pPr>
      <w:proofErr w:type="spellStart"/>
      <w:r>
        <w:t>Está</w:t>
      </w:r>
      <w:proofErr w:type="spellEnd"/>
      <w:r>
        <w:t xml:space="preserve"> </w:t>
      </w:r>
      <w:proofErr w:type="spellStart"/>
      <w:r>
        <w:t>cerca</w:t>
      </w:r>
      <w:proofErr w:type="spellEnd"/>
      <w:r>
        <w:t xml:space="preserve"> de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servicios</w:t>
      </w:r>
      <w:proofErr w:type="spellEnd"/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mi trabajo/oportunidades de trabajo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parques y espacios abiertos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restaurantes/entretenimiento/tiendas</w:t>
      </w:r>
    </w:p>
    <w:p w:rsidR="00112A06" w:rsidRDefault="00112A06" w:rsidP="00D60A4C">
      <w:pPr>
        <w:pStyle w:val="1stcheckboxlevel"/>
      </w:pPr>
      <w:proofErr w:type="spellStart"/>
      <w:r>
        <w:t>Está</w:t>
      </w:r>
      <w:proofErr w:type="spellEnd"/>
      <w:r>
        <w:t xml:space="preserve"> </w:t>
      </w:r>
      <w:proofErr w:type="spellStart"/>
      <w:r>
        <w:t>cerca</w:t>
      </w:r>
      <w:proofErr w:type="spellEnd"/>
      <w:r>
        <w:t xml:space="preserve"> de </w:t>
      </w:r>
      <w:proofErr w:type="spellStart"/>
      <w:r>
        <w:t>familiares</w:t>
      </w:r>
      <w:proofErr w:type="spellEnd"/>
      <w:r>
        <w:t>/amigos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escuelas públicas/distrito escolar de calidad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Está cerca de instalaciones y servicios de salud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Quería vivir cerca de personas como yo</w:t>
      </w:r>
    </w:p>
    <w:p w:rsidR="00112A06" w:rsidRPr="00CC0C4C" w:rsidRDefault="00112A06" w:rsidP="00D60A4C">
      <w:pPr>
        <w:pStyle w:val="1stcheckboxlevel"/>
        <w:rPr>
          <w:lang w:val="es-MX"/>
        </w:rPr>
      </w:pPr>
      <w:r w:rsidRPr="00CC0C4C">
        <w:rPr>
          <w:lang w:val="es-MX"/>
        </w:rPr>
        <w:t>Yo/nosotros somos discapacitados y necesitamos tener acceso a mejoras y modificaciones disponibles aquí</w:t>
      </w:r>
    </w:p>
    <w:p w:rsidR="00112A06" w:rsidRDefault="00112A06" w:rsidP="00D60A4C">
      <w:pPr>
        <w:pStyle w:val="1stcheckboxlevel"/>
        <w:ind w:left="360"/>
      </w:pPr>
      <w:r>
        <w:lastRenderedPageBreak/>
        <w:t xml:space="preserve">Hay </w:t>
      </w:r>
      <w:proofErr w:type="spellStart"/>
      <w:r>
        <w:t>poco</w:t>
      </w:r>
      <w:proofErr w:type="spellEnd"/>
      <w:r>
        <w:t xml:space="preserve"> </w:t>
      </w:r>
      <w:proofErr w:type="spellStart"/>
      <w:r>
        <w:t>crimen</w:t>
      </w:r>
      <w:proofErr w:type="spellEnd"/>
      <w:r>
        <w:t>/</w:t>
      </w:r>
      <w:proofErr w:type="spellStart"/>
      <w:r>
        <w:t>es</w:t>
      </w:r>
      <w:proofErr w:type="spellEnd"/>
      <w:r>
        <w:t xml:space="preserve"> </w:t>
      </w:r>
      <w:proofErr w:type="spellStart"/>
      <w:r>
        <w:t>seguro</w:t>
      </w:r>
      <w:proofErr w:type="spellEnd"/>
    </w:p>
    <w:p w:rsidR="00112A06" w:rsidRDefault="00112A06" w:rsidP="00D60A4C">
      <w:pPr>
        <w:pStyle w:val="1stcheckboxlevel"/>
        <w:ind w:left="360"/>
      </w:pPr>
      <w:r>
        <w:t xml:space="preserve">Me </w:t>
      </w:r>
      <w:proofErr w:type="spellStart"/>
      <w:r>
        <w:t>gusta</w:t>
      </w:r>
      <w:proofErr w:type="spellEnd"/>
      <w:r>
        <w:t xml:space="preserve"> el </w:t>
      </w:r>
      <w:proofErr w:type="spellStart"/>
      <w:r>
        <w:t>vecindario</w:t>
      </w:r>
      <w:proofErr w:type="spellEnd"/>
    </w:p>
    <w:p w:rsidR="00112A06" w:rsidRPr="00CC0C4C" w:rsidRDefault="00112A06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gusta el tipo de casa/apartamento</w:t>
      </w:r>
    </w:p>
    <w:p w:rsidR="00112A06" w:rsidRDefault="00112A06" w:rsidP="00D60A4C">
      <w:pPr>
        <w:pStyle w:val="1stcheckboxlevel"/>
        <w:ind w:left="360"/>
      </w:pPr>
      <w:r>
        <w:t xml:space="preserve">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habitaciones</w:t>
      </w:r>
      <w:proofErr w:type="spellEnd"/>
      <w:r>
        <w:t>/</w:t>
      </w:r>
      <w:proofErr w:type="spellStart"/>
      <w:r>
        <w:t>recámaras</w:t>
      </w:r>
      <w:proofErr w:type="spellEnd"/>
    </w:p>
    <w:p w:rsidR="00112A06" w:rsidRPr="00CC0C4C" w:rsidRDefault="00112A06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El propietario acepta la Sección 8</w:t>
      </w:r>
    </w:p>
    <w:p w:rsidR="00112A06" w:rsidRDefault="00112A06" w:rsidP="00D60A4C">
      <w:pPr>
        <w:pStyle w:val="1stcheckboxlevel"/>
        <w:ind w:left="360"/>
      </w:pPr>
      <w:r>
        <w:t xml:space="preserve">El </w:t>
      </w:r>
      <w:proofErr w:type="spellStart"/>
      <w:r>
        <w:t>propietario</w:t>
      </w:r>
      <w:proofErr w:type="spellEnd"/>
      <w:r>
        <w:t xml:space="preserve"> </w:t>
      </w:r>
      <w:proofErr w:type="spellStart"/>
      <w:r>
        <w:t>acepta</w:t>
      </w:r>
      <w:proofErr w:type="spellEnd"/>
      <w:r>
        <w:t xml:space="preserve"> </w:t>
      </w:r>
      <w:proofErr w:type="spellStart"/>
      <w:r>
        <w:t>mascotas</w:t>
      </w:r>
      <w:proofErr w:type="spellEnd"/>
    </w:p>
    <w:p w:rsidR="00112A06" w:rsidRDefault="00112A06" w:rsidP="00D60A4C">
      <w:pPr>
        <w:pStyle w:val="1stcheckboxlevel"/>
        <w:ind w:left="360"/>
      </w:pPr>
      <w:proofErr w:type="spellStart"/>
      <w:r>
        <w:t>Estaba</w:t>
      </w:r>
      <w:proofErr w:type="spellEnd"/>
      <w:r>
        <w:t xml:space="preserve"> </w:t>
      </w:r>
      <w:proofErr w:type="spellStart"/>
      <w:r>
        <w:t>disponible</w:t>
      </w:r>
      <w:proofErr w:type="spellEnd"/>
    </w:p>
    <w:p w:rsidR="00112A06" w:rsidRPr="00CC0C4C" w:rsidRDefault="00112A06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El propietario me dejó alquilar a pesar de tener crédito o historial malo/desalojos pasados</w:t>
      </w:r>
    </w:p>
    <w:p w:rsidR="00112A06" w:rsidRPr="00CC0C4C" w:rsidRDefault="00112A06" w:rsidP="00D60A4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Tipo de hogar/plan o diseño de la casa</w:t>
      </w:r>
    </w:p>
    <w:p w:rsidR="00112A06" w:rsidRDefault="00112A06" w:rsidP="00D60A4C">
      <w:pPr>
        <w:pStyle w:val="1stcheckboxlevel"/>
        <w:ind w:left="360"/>
      </w:pPr>
      <w:proofErr w:type="spellStart"/>
      <w:r>
        <w:t>Jardín</w:t>
      </w:r>
      <w:proofErr w:type="spellEnd"/>
      <w:r>
        <w:t xml:space="preserve"> </w:t>
      </w:r>
      <w:proofErr w:type="spellStart"/>
      <w:r>
        <w:t>grande</w:t>
      </w:r>
      <w:proofErr w:type="spellEnd"/>
      <w:r>
        <w:t>/</w:t>
      </w:r>
      <w:proofErr w:type="spellStart"/>
      <w:r>
        <w:t>tamaño</w:t>
      </w:r>
      <w:proofErr w:type="spellEnd"/>
      <w:r>
        <w:t xml:space="preserve"> del </w:t>
      </w:r>
      <w:proofErr w:type="spellStart"/>
      <w:r>
        <w:t>jardín</w:t>
      </w:r>
      <w:proofErr w:type="spellEnd"/>
      <w:r>
        <w:t xml:space="preserve"> </w:t>
      </w:r>
    </w:p>
    <w:p w:rsidR="00CB769F" w:rsidRDefault="00CB769F" w:rsidP="00CB769F">
      <w:pPr>
        <w:pStyle w:val="1stcheckboxlevel"/>
        <w:ind w:left="360"/>
      </w:pPr>
      <w:r>
        <w:t xml:space="preserve">zona </w:t>
      </w:r>
      <w:proofErr w:type="spellStart"/>
      <w:r>
        <w:t>transitable</w:t>
      </w:r>
      <w:proofErr w:type="spellEnd"/>
      <w:r>
        <w:t xml:space="preserve"> o </w:t>
      </w:r>
      <w:proofErr w:type="spellStart"/>
      <w:r>
        <w:t>bikeable</w:t>
      </w:r>
      <w:proofErr w:type="spellEnd"/>
    </w:p>
    <w:p w:rsidR="00112A06" w:rsidRDefault="00112A06" w:rsidP="00D60A4C">
      <w:pPr>
        <w:pStyle w:val="1stcheckboxlevel"/>
        <w:ind w:left="360"/>
      </w:pPr>
      <w:proofErr w:type="spellStart"/>
      <w:r>
        <w:t>Otro</w:t>
      </w:r>
      <w:proofErr w:type="spellEnd"/>
      <w:r>
        <w:t xml:space="preserve"> (</w:t>
      </w:r>
      <w:proofErr w:type="spellStart"/>
      <w:r w:rsidRPr="00D60A4C">
        <w:rPr>
          <w:i/>
        </w:rPr>
        <w:t>por</w:t>
      </w:r>
      <w:proofErr w:type="spellEnd"/>
      <w:r w:rsidRPr="00D60A4C">
        <w:rPr>
          <w:i/>
        </w:rPr>
        <w:t xml:space="preserve"> favor </w:t>
      </w:r>
      <w:proofErr w:type="spellStart"/>
      <w:r w:rsidRPr="00D60A4C">
        <w:rPr>
          <w:i/>
        </w:rPr>
        <w:t>especifique</w:t>
      </w:r>
      <w:proofErr w:type="spellEnd"/>
      <w:r w:rsidR="00D60A4C">
        <w:t>)</w:t>
      </w:r>
      <w:r>
        <w:t xml:space="preserve"> __________</w:t>
      </w:r>
    </w:p>
    <w:p w:rsidR="00112A06" w:rsidRDefault="00112A06" w:rsidP="00D60A4C">
      <w:pPr>
        <w:pStyle w:val="1stcheckboxlevel"/>
        <w:numPr>
          <w:ilvl w:val="0"/>
          <w:numId w:val="0"/>
        </w:numPr>
        <w:ind w:left="720" w:hanging="360"/>
      </w:pPr>
      <w:r>
        <w:t>________________</w:t>
      </w:r>
      <w:r w:rsidR="00D60A4C">
        <w:t>_____________________</w:t>
      </w:r>
    </w:p>
    <w:p w:rsidR="00C044BB" w:rsidRDefault="00112A06" w:rsidP="00112A06">
      <w:pPr>
        <w:pStyle w:val="1stcheckboxlevel"/>
        <w:numPr>
          <w:ilvl w:val="0"/>
          <w:numId w:val="0"/>
        </w:numPr>
        <w:spacing w:after="0"/>
        <w:ind w:left="360"/>
      </w:pPr>
      <w:r>
        <w:t>_____________________________________</w:t>
      </w:r>
    </w:p>
    <w:p w:rsidR="008C4724" w:rsidRPr="00C044BB" w:rsidRDefault="008C4724" w:rsidP="0021518F">
      <w:pPr>
        <w:pStyle w:val="1stcheckboxlevel"/>
        <w:numPr>
          <w:ilvl w:val="0"/>
          <w:numId w:val="0"/>
        </w:numPr>
        <w:spacing w:after="0"/>
        <w:ind w:left="360"/>
      </w:pPr>
    </w:p>
    <w:p w:rsidR="0021518F" w:rsidRPr="00C044BB" w:rsidRDefault="0021518F" w:rsidP="00DC743C">
      <w:pPr>
        <w:pStyle w:val="BodyText"/>
        <w:numPr>
          <w:ilvl w:val="0"/>
          <w:numId w:val="5"/>
        </w:numPr>
        <w:tabs>
          <w:tab w:val="left" w:pos="0"/>
        </w:tabs>
        <w:spacing w:before="360" w:after="120" w:line="260" w:lineRule="exact"/>
        <w:ind w:left="360"/>
        <w:rPr>
          <w:rFonts w:asciiTheme="minorHAnsi" w:hAnsiTheme="minorHAnsi"/>
          <w:b/>
          <w:color w:val="C00000"/>
          <w:szCs w:val="21"/>
        </w:rPr>
        <w:sectPr w:rsidR="0021518F" w:rsidRPr="00C044BB" w:rsidSect="0021518F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112A06" w:rsidP="00112A06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>Si tuviera la oportunidad, ¿le gustaría salirse de su hogar o apartamento actual y mudarse a otro?</w:t>
      </w:r>
    </w:p>
    <w:p w:rsidR="00CB769F" w:rsidRPr="00CF2428" w:rsidRDefault="00CB769F" w:rsidP="00112A06">
      <w:pPr>
        <w:pStyle w:val="1stcheckboxlevel"/>
        <w:rPr>
          <w:rFonts w:ascii="Calibri" w:hAnsi="Calibri"/>
          <w:lang w:val="es-MX"/>
        </w:rPr>
        <w:sectPr w:rsidR="00CB769F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Pr="00112A06" w:rsidRDefault="00112A06" w:rsidP="00112A06">
      <w:pPr>
        <w:pStyle w:val="1stcheckboxlevel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lastRenderedPageBreak/>
        <w:t>Sí</w:t>
      </w:r>
      <w:proofErr w:type="spellEnd"/>
    </w:p>
    <w:p w:rsidR="00112A06" w:rsidRPr="00CC0C4C" w:rsidRDefault="00112A06" w:rsidP="00112A06">
      <w:pPr>
        <w:pStyle w:val="1stcheckboxlevel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lastRenderedPageBreak/>
        <w:t>No [</w:t>
      </w:r>
      <w:r w:rsidRPr="00CC0C4C">
        <w:rPr>
          <w:rFonts w:ascii="Calibri" w:hAnsi="Calibri"/>
          <w:i/>
          <w:lang w:val="es-MX"/>
        </w:rPr>
        <w:t>avance a la pregunta 6</w:t>
      </w:r>
      <w:r w:rsidRPr="00CC0C4C">
        <w:rPr>
          <w:rFonts w:ascii="Calibri" w:hAnsi="Calibri"/>
          <w:lang w:val="es-MX"/>
        </w:rPr>
        <w:t>]</w:t>
      </w:r>
    </w:p>
    <w:p w:rsidR="008C4724" w:rsidRPr="00CC0C4C" w:rsidRDefault="00112A06" w:rsidP="00112A06">
      <w:pPr>
        <w:pStyle w:val="1stcheckboxlevel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lastRenderedPageBreak/>
        <w:t>No sé [</w:t>
      </w:r>
      <w:r w:rsidRPr="00CC0C4C">
        <w:rPr>
          <w:rFonts w:ascii="Calibri" w:hAnsi="Calibri"/>
          <w:i/>
          <w:lang w:val="es-MX"/>
        </w:rPr>
        <w:t>avance a la pregunta 6</w:t>
      </w:r>
      <w:r w:rsidRPr="00CC0C4C">
        <w:rPr>
          <w:rFonts w:ascii="Calibri" w:hAnsi="Calibri"/>
          <w:lang w:val="es-MX"/>
        </w:rPr>
        <w:t>]</w:t>
      </w:r>
    </w:p>
    <w:p w:rsidR="00CB769F" w:rsidRDefault="00CB769F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CB769F" w:rsidSect="00CB769F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1185" w:space="2"/>
            <w:col w:w="3253" w:space="300"/>
            <w:col w:w="4620"/>
          </w:cols>
          <w:docGrid w:linePitch="360"/>
        </w:sectPr>
      </w:pPr>
    </w:p>
    <w:p w:rsidR="008C4724" w:rsidRPr="00CC0C4C" w:rsidRDefault="008C4724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rFonts w:cs="Calibri"/>
          <w:lang w:val="es-MX"/>
        </w:rPr>
      </w:pPr>
      <w:r w:rsidRPr="00CC0C4C">
        <w:rPr>
          <w:lang w:val="es-MX"/>
        </w:rPr>
        <w:lastRenderedPageBreak/>
        <w:t>5a.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Si sí, ¿por qué le gustaría mudarse?</w:t>
      </w:r>
    </w:p>
    <w:p w:rsidR="0021518F" w:rsidRPr="00CC0C4C" w:rsidRDefault="0021518F" w:rsidP="008C4724">
      <w:pPr>
        <w:pStyle w:val="1stcheckboxlevel"/>
        <w:rPr>
          <w:rFonts w:ascii="Calibri" w:hAnsi="Calibri"/>
          <w:sz w:val="20"/>
          <w:szCs w:val="20"/>
          <w:lang w:val="es-MX"/>
        </w:rPr>
        <w:sectPr w:rsidR="0021518F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Pr="00CC0C4C" w:rsidRDefault="00112A06" w:rsidP="0082693B">
      <w:pPr>
        <w:pStyle w:val="1stcheckboxlevel"/>
        <w:ind w:left="12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lastRenderedPageBreak/>
        <w:t>Quiero una casa/apartamento más pequeño</w:t>
      </w:r>
    </w:p>
    <w:p w:rsidR="00112A06" w:rsidRPr="00CC0C4C" w:rsidRDefault="00112A06" w:rsidP="0082693B">
      <w:pPr>
        <w:pStyle w:val="1stcheckboxlevel"/>
        <w:ind w:left="12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Quiero una casa/apartamento más grande/más habitaciones</w:t>
      </w:r>
    </w:p>
    <w:p w:rsidR="00112A06" w:rsidRPr="00CC0C4C" w:rsidRDefault="00112A06" w:rsidP="0082693B">
      <w:pPr>
        <w:pStyle w:val="1stcheckboxlevel"/>
        <w:ind w:left="12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Para ahorrar dinero/tener algo menos caro</w:t>
      </w:r>
    </w:p>
    <w:p w:rsidR="00112A06" w:rsidRPr="00112A06" w:rsidRDefault="00112A06" w:rsidP="0082693B">
      <w:pPr>
        <w:pStyle w:val="1stcheckboxlevel"/>
        <w:ind w:left="1260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t>Quiero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comprar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una</w:t>
      </w:r>
      <w:proofErr w:type="spellEnd"/>
      <w:r w:rsidRPr="00112A06">
        <w:rPr>
          <w:rFonts w:ascii="Calibri" w:hAnsi="Calibri"/>
        </w:rPr>
        <w:t xml:space="preserve"> casa</w:t>
      </w:r>
    </w:p>
    <w:p w:rsidR="00112A06" w:rsidRPr="00CC0C4C" w:rsidRDefault="00112A06" w:rsidP="0082693B">
      <w:pPr>
        <w:pStyle w:val="1stcheckboxlevel"/>
        <w:ind w:left="12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Quiero cambiarme a un vecindario diferente (</w:t>
      </w:r>
      <w:r w:rsidRPr="00CC0C4C">
        <w:rPr>
          <w:rFonts w:ascii="Calibri" w:hAnsi="Calibri"/>
          <w:i/>
          <w:lang w:val="es-MX"/>
        </w:rPr>
        <w:t>por favor especifique dónde</w:t>
      </w:r>
      <w:r w:rsidR="0082693B" w:rsidRPr="00CC0C4C">
        <w:rPr>
          <w:rFonts w:ascii="Calibri" w:hAnsi="Calibri"/>
          <w:lang w:val="es-MX"/>
        </w:rPr>
        <w:t>)</w:t>
      </w:r>
      <w:r w:rsidRPr="00D73231">
        <w:rPr>
          <w:rFonts w:ascii="Calibri" w:hAnsi="Calibri"/>
          <w:u w:val="single"/>
          <w:lang w:val="es-MX"/>
        </w:rPr>
        <w:t xml:space="preserve"> ______________</w:t>
      </w:r>
      <w:r w:rsidR="0082693B" w:rsidRPr="00D73231">
        <w:rPr>
          <w:rFonts w:ascii="Calibri" w:hAnsi="Calibri"/>
          <w:u w:val="single"/>
          <w:lang w:val="es-MX"/>
        </w:rPr>
        <w:t>__________</w:t>
      </w:r>
    </w:p>
    <w:p w:rsidR="00112A06" w:rsidRPr="00CC0C4C" w:rsidRDefault="00112A06" w:rsidP="0082693B">
      <w:pPr>
        <w:pStyle w:val="1stcheckboxlevel"/>
        <w:ind w:left="12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Quiero vivir en una ciudad/condado diferente (</w:t>
      </w:r>
      <w:r w:rsidRPr="00CC0C4C">
        <w:rPr>
          <w:rFonts w:ascii="Calibri" w:hAnsi="Calibri"/>
          <w:i/>
          <w:lang w:val="es-MX"/>
        </w:rPr>
        <w:t>por favor especifique dónde</w:t>
      </w:r>
      <w:r w:rsidR="0082693B" w:rsidRPr="00CC0C4C">
        <w:rPr>
          <w:rFonts w:ascii="Calibri" w:hAnsi="Calibri"/>
          <w:lang w:val="es-MX"/>
        </w:rPr>
        <w:t>)</w:t>
      </w:r>
      <w:r w:rsidRPr="00CC0C4C">
        <w:rPr>
          <w:rFonts w:ascii="Calibri" w:hAnsi="Calibri"/>
          <w:lang w:val="es-MX"/>
        </w:rPr>
        <w:t xml:space="preserve"> </w:t>
      </w:r>
      <w:r w:rsidRPr="00D73231">
        <w:rPr>
          <w:rFonts w:ascii="Calibri" w:hAnsi="Calibri"/>
          <w:u w:val="single"/>
          <w:lang w:val="es-MX"/>
        </w:rPr>
        <w:t>______________</w:t>
      </w:r>
      <w:r w:rsidR="0082693B" w:rsidRPr="00D73231">
        <w:rPr>
          <w:rFonts w:ascii="Calibri" w:hAnsi="Calibri"/>
          <w:u w:val="single"/>
          <w:lang w:val="es-MX"/>
        </w:rPr>
        <w:t>__________</w:t>
      </w:r>
    </w:p>
    <w:p w:rsidR="00112A06" w:rsidRPr="00112A06" w:rsidRDefault="00112A06" w:rsidP="00CB769F">
      <w:pPr>
        <w:pStyle w:val="1stcheckboxlevel"/>
        <w:ind w:left="1260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t>Por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razones</w:t>
      </w:r>
      <w:proofErr w:type="spellEnd"/>
      <w:r w:rsidRPr="00112A06">
        <w:rPr>
          <w:rFonts w:ascii="Calibri" w:hAnsi="Calibri"/>
        </w:rPr>
        <w:t xml:space="preserve"> de </w:t>
      </w:r>
      <w:proofErr w:type="spellStart"/>
      <w:r w:rsidRPr="00112A06">
        <w:rPr>
          <w:rFonts w:ascii="Calibri" w:hAnsi="Calibri"/>
        </w:rPr>
        <w:t>seguridad</w:t>
      </w:r>
      <w:proofErr w:type="spellEnd"/>
      <w:r w:rsidRPr="00112A06">
        <w:rPr>
          <w:rFonts w:ascii="Calibri" w:hAnsi="Calibri"/>
        </w:rPr>
        <w:t>/</w:t>
      </w:r>
      <w:proofErr w:type="spellStart"/>
      <w:r w:rsidRPr="00112A06">
        <w:rPr>
          <w:rFonts w:ascii="Calibri" w:hAnsi="Calibri"/>
        </w:rPr>
        <w:t>crimen</w:t>
      </w:r>
      <w:proofErr w:type="spellEnd"/>
    </w:p>
    <w:p w:rsidR="00112A06" w:rsidRPr="0082693B" w:rsidRDefault="00112A06" w:rsidP="00CB769F">
      <w:pPr>
        <w:pStyle w:val="1stcheckboxlevel"/>
        <w:ind w:left="1260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t>Mejores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escuelas</w:t>
      </w:r>
      <w:proofErr w:type="spellEnd"/>
    </w:p>
    <w:p w:rsidR="00112A06" w:rsidRPr="00CC0C4C" w:rsidRDefault="00112A06" w:rsidP="0082693B">
      <w:pPr>
        <w:pStyle w:val="1stcheckboxlevel"/>
        <w:ind w:left="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lastRenderedPageBreak/>
        <w:t>Para estar más cerca del transporte público</w:t>
      </w:r>
    </w:p>
    <w:p w:rsidR="00CB769F" w:rsidRPr="00CF2428" w:rsidRDefault="00CB769F" w:rsidP="00CB769F">
      <w:pPr>
        <w:pStyle w:val="1stcheckboxlevel"/>
        <w:ind w:left="360"/>
        <w:rPr>
          <w:rFonts w:ascii="Calibri" w:hAnsi="Calibri"/>
          <w:lang w:val="es-MX"/>
        </w:rPr>
      </w:pPr>
      <w:r w:rsidRPr="00CB769F">
        <w:rPr>
          <w:rFonts w:ascii="Calibri" w:hAnsi="Calibri"/>
          <w:lang w:val="es-MX"/>
        </w:rPr>
        <w:t>Más accesible para caminar o andar en bicicleta</w:t>
      </w:r>
    </w:p>
    <w:p w:rsidR="00112A06" w:rsidRPr="00112A06" w:rsidRDefault="00112A06" w:rsidP="0082693B">
      <w:pPr>
        <w:pStyle w:val="1stcheckboxlevel"/>
        <w:ind w:left="360"/>
        <w:rPr>
          <w:rFonts w:ascii="Calibri" w:hAnsi="Calibri"/>
        </w:rPr>
      </w:pPr>
      <w:proofErr w:type="spellStart"/>
      <w:r w:rsidRPr="00112A06">
        <w:rPr>
          <w:rFonts w:ascii="Calibri" w:hAnsi="Calibri"/>
        </w:rPr>
        <w:t>Mejores</w:t>
      </w:r>
      <w:proofErr w:type="spellEnd"/>
      <w:r w:rsidRPr="00112A06">
        <w:rPr>
          <w:rFonts w:ascii="Calibri" w:hAnsi="Calibri"/>
        </w:rPr>
        <w:t xml:space="preserve"> </w:t>
      </w:r>
      <w:proofErr w:type="spellStart"/>
      <w:r w:rsidRPr="00112A06">
        <w:rPr>
          <w:rFonts w:ascii="Calibri" w:hAnsi="Calibri"/>
        </w:rPr>
        <w:t>oportunidades</w:t>
      </w:r>
      <w:proofErr w:type="spellEnd"/>
      <w:r w:rsidRPr="00112A06">
        <w:rPr>
          <w:rFonts w:ascii="Calibri" w:hAnsi="Calibri"/>
        </w:rPr>
        <w:t xml:space="preserve"> de </w:t>
      </w:r>
      <w:proofErr w:type="spellStart"/>
      <w:r w:rsidRPr="00112A06">
        <w:rPr>
          <w:rFonts w:ascii="Calibri" w:hAnsi="Calibri"/>
        </w:rPr>
        <w:t>trabajo</w:t>
      </w:r>
      <w:proofErr w:type="spellEnd"/>
    </w:p>
    <w:p w:rsidR="00112A06" w:rsidRPr="00CC0C4C" w:rsidRDefault="00112A06" w:rsidP="0082693B">
      <w:pPr>
        <w:pStyle w:val="1stcheckboxlevel"/>
        <w:ind w:left="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Para estar más cerca de mi trabajo</w:t>
      </w:r>
    </w:p>
    <w:p w:rsidR="00112A06" w:rsidRPr="00CC0C4C" w:rsidRDefault="00112A06" w:rsidP="0082693B">
      <w:pPr>
        <w:pStyle w:val="1stcheckboxlevel"/>
        <w:ind w:left="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Para estar más cerca de mi familia</w:t>
      </w:r>
    </w:p>
    <w:p w:rsidR="00112A06" w:rsidRPr="00CC0C4C" w:rsidRDefault="00112A06" w:rsidP="0082693B">
      <w:pPr>
        <w:pStyle w:val="1stcheckboxlevel"/>
        <w:ind w:left="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Para tener mi propio hogar/vivir con menos personas</w:t>
      </w:r>
    </w:p>
    <w:p w:rsidR="00112A06" w:rsidRDefault="00112A06" w:rsidP="0082693B">
      <w:pPr>
        <w:pStyle w:val="1stcheckboxlevel"/>
        <w:ind w:left="360"/>
        <w:rPr>
          <w:rFonts w:ascii="Calibri" w:hAnsi="Calibri"/>
          <w:lang w:val="es-MX"/>
        </w:rPr>
      </w:pPr>
      <w:r w:rsidRPr="00CC0C4C">
        <w:rPr>
          <w:rFonts w:ascii="Calibri" w:hAnsi="Calibri"/>
          <w:lang w:val="es-MX"/>
        </w:rPr>
        <w:t>Necesito vivir en una unidad u hogar con mejor acceso (para discapacitados)</w:t>
      </w:r>
    </w:p>
    <w:p w:rsidR="00CB769F" w:rsidRPr="00271BF2" w:rsidRDefault="00CB769F" w:rsidP="00CB769F">
      <w:pPr>
        <w:pStyle w:val="1stcheckboxlevel"/>
        <w:ind w:left="360"/>
      </w:pPr>
      <w:r w:rsidRPr="00271BF2">
        <w:t>Mi vecindario está cambiando/se está aburguesando (</w:t>
      </w:r>
      <w:r w:rsidRPr="00271BF2">
        <w:rPr>
          <w:i/>
        </w:rPr>
        <w:t>gentrifying</w:t>
      </w:r>
      <w:r w:rsidRPr="00271BF2">
        <w:t>) y ya no me siento que soy bienvenido/a</w:t>
      </w:r>
    </w:p>
    <w:p w:rsidR="008C4724" w:rsidRPr="00D73231" w:rsidRDefault="0082693B" w:rsidP="00CB769F">
      <w:pPr>
        <w:pStyle w:val="1stcheckboxlevel"/>
        <w:ind w:left="360"/>
        <w:rPr>
          <w:rFonts w:ascii="Calibri" w:hAnsi="Calibri"/>
          <w:u w:val="single"/>
        </w:rPr>
      </w:pPr>
      <w:proofErr w:type="spellStart"/>
      <w:r>
        <w:rPr>
          <w:rFonts w:ascii="Calibri" w:hAnsi="Calibri"/>
        </w:rPr>
        <w:t>Otra</w:t>
      </w:r>
      <w:proofErr w:type="spellEnd"/>
      <w:r>
        <w:rPr>
          <w:rFonts w:ascii="Calibri" w:hAnsi="Calibri"/>
        </w:rPr>
        <w:t xml:space="preserve"> (</w:t>
      </w:r>
      <w:proofErr w:type="spellStart"/>
      <w:r w:rsidRPr="0082693B">
        <w:rPr>
          <w:rFonts w:ascii="Calibri" w:hAnsi="Calibri"/>
          <w:i/>
        </w:rPr>
        <w:t>por</w:t>
      </w:r>
      <w:proofErr w:type="spellEnd"/>
      <w:r w:rsidRPr="0082693B">
        <w:rPr>
          <w:rFonts w:ascii="Calibri" w:hAnsi="Calibri"/>
          <w:i/>
        </w:rPr>
        <w:t xml:space="preserve"> favor </w:t>
      </w:r>
      <w:proofErr w:type="spellStart"/>
      <w:r w:rsidRPr="0082693B">
        <w:rPr>
          <w:rFonts w:ascii="Calibri" w:hAnsi="Calibri"/>
          <w:i/>
        </w:rPr>
        <w:t>especifique</w:t>
      </w:r>
      <w:proofErr w:type="spellEnd"/>
      <w:r>
        <w:rPr>
          <w:rFonts w:ascii="Calibri" w:hAnsi="Calibri"/>
        </w:rPr>
        <w:t xml:space="preserve">) </w:t>
      </w:r>
      <w:r w:rsidR="00112A06" w:rsidRPr="00D73231">
        <w:rPr>
          <w:rFonts w:ascii="Calibri" w:hAnsi="Calibri"/>
          <w:u w:val="single"/>
        </w:rPr>
        <w:t>___</w:t>
      </w:r>
      <w:r w:rsidRPr="00D73231">
        <w:rPr>
          <w:rFonts w:ascii="Calibri" w:hAnsi="Calibri"/>
          <w:u w:val="single"/>
        </w:rPr>
        <w:t>________</w:t>
      </w:r>
      <w:r w:rsidR="00C044BB" w:rsidRPr="00D73231">
        <w:rPr>
          <w:rFonts w:ascii="Calibri" w:hAnsi="Calibri"/>
          <w:u w:val="single"/>
        </w:rPr>
        <w:t>_</w:t>
      </w:r>
      <w:r w:rsidRPr="00D73231">
        <w:rPr>
          <w:rFonts w:ascii="Calibri" w:hAnsi="Calibri"/>
          <w:u w:val="single"/>
        </w:rPr>
        <w:t>___</w:t>
      </w:r>
      <w:r w:rsidRPr="00D73231">
        <w:rPr>
          <w:rFonts w:ascii="Calibri" w:hAnsi="Calibri"/>
          <w:u w:val="single"/>
        </w:rPr>
        <w:br/>
        <w:t>_____________________________________</w:t>
      </w:r>
    </w:p>
    <w:p w:rsidR="0021518F" w:rsidRDefault="0021518F" w:rsidP="008C4724">
      <w:pPr>
        <w:pStyle w:val="1stcheckboxlevel"/>
        <w:numPr>
          <w:ilvl w:val="0"/>
          <w:numId w:val="0"/>
        </w:numPr>
        <w:spacing w:before="240"/>
        <w:ind w:left="907" w:hanging="360"/>
        <w:rPr>
          <w:rFonts w:ascii="Calibri" w:hAnsi="Calibri"/>
          <w:b/>
          <w:sz w:val="20"/>
          <w:szCs w:val="20"/>
        </w:rPr>
        <w:sectPr w:rsidR="0021518F" w:rsidSect="00C044BB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500" w:space="540"/>
            <w:col w:w="4320"/>
          </w:cols>
          <w:docGrid w:linePitch="360"/>
        </w:sectPr>
      </w:pPr>
    </w:p>
    <w:p w:rsidR="008C4724" w:rsidRPr="00CC0C4C" w:rsidRDefault="008C4724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rFonts w:cs="Calibri"/>
          <w:lang w:val="es-MX"/>
        </w:rPr>
      </w:pPr>
      <w:r w:rsidRPr="00CC0C4C">
        <w:rPr>
          <w:lang w:val="es-MX"/>
        </w:rPr>
        <w:lastRenderedPageBreak/>
        <w:t>5b.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¿Cuáles son las tres razones principales por las que no se ha mudado todavía?</w:t>
      </w:r>
    </w:p>
    <w:p w:rsidR="00C044BB" w:rsidRPr="00CC0C4C" w:rsidRDefault="00C044BB" w:rsidP="00C044BB">
      <w:pPr>
        <w:pStyle w:val="1stcheckboxlevel"/>
        <w:ind w:left="1260"/>
        <w:rPr>
          <w:lang w:val="es-MX"/>
        </w:rPr>
        <w:sectPr w:rsidR="00C044BB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lastRenderedPageBreak/>
        <w:t>No tengo el dinero para mudarme/no puedo pagar para vivir en ningún otro lugar</w:t>
      </w:r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No puedo encontrar un mejor lugar para vivir</w:t>
      </w:r>
    </w:p>
    <w:p w:rsidR="00112A06" w:rsidRDefault="00112A06" w:rsidP="0082693B">
      <w:pPr>
        <w:pStyle w:val="1stcheckboxlevel"/>
        <w:ind w:left="1260"/>
      </w:pPr>
      <w:proofErr w:type="spellStart"/>
      <w:r>
        <w:t>Mi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aquí</w:t>
      </w:r>
      <w:proofErr w:type="spellEnd"/>
    </w:p>
    <w:p w:rsidR="00112A06" w:rsidRDefault="00112A06" w:rsidP="0082693B">
      <w:pPr>
        <w:pStyle w:val="1stcheckboxlevel"/>
        <w:ind w:left="1260"/>
      </w:pPr>
      <w:proofErr w:type="spellStart"/>
      <w:r>
        <w:t>Necesito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un </w:t>
      </w:r>
      <w:proofErr w:type="spellStart"/>
      <w:r>
        <w:t>trabajo</w:t>
      </w:r>
      <w:proofErr w:type="spellEnd"/>
    </w:p>
    <w:p w:rsidR="00112A06" w:rsidRDefault="00112A06" w:rsidP="0082693B">
      <w:pPr>
        <w:pStyle w:val="1stcheckboxlevel"/>
        <w:ind w:left="1260"/>
      </w:pPr>
      <w:proofErr w:type="spellStart"/>
      <w:r>
        <w:t>Mi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aquí</w:t>
      </w:r>
      <w:proofErr w:type="spellEnd"/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Mi familia no se quiere mudar</w:t>
      </w:r>
    </w:p>
    <w:p w:rsidR="00112A06" w:rsidRDefault="00112A06" w:rsidP="0082693B">
      <w:pPr>
        <w:pStyle w:val="1stcheckboxlevel"/>
        <w:ind w:left="1260"/>
      </w:pPr>
      <w:proofErr w:type="spellStart"/>
      <w:r>
        <w:t>Por</w:t>
      </w:r>
      <w:proofErr w:type="spellEnd"/>
      <w:r>
        <w:t xml:space="preserve"> </w:t>
      </w:r>
      <w:proofErr w:type="spellStart"/>
      <w:r>
        <w:t>razones</w:t>
      </w:r>
      <w:proofErr w:type="spellEnd"/>
      <w:r>
        <w:t xml:space="preserve"> de </w:t>
      </w:r>
      <w:proofErr w:type="spellStart"/>
      <w:r>
        <w:t>familia</w:t>
      </w:r>
      <w:proofErr w:type="spellEnd"/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Los propietarios no aceptan la Sección 8/es difícil encontrar un lugar que acepte la Sección 8</w:t>
      </w:r>
    </w:p>
    <w:p w:rsidR="00112A06" w:rsidRPr="00CC0C4C" w:rsidRDefault="00E33FCD" w:rsidP="0082693B">
      <w:pPr>
        <w:pStyle w:val="1stcheckboxlevel"/>
        <w:ind w:left="1260"/>
        <w:rPr>
          <w:lang w:val="es-MX"/>
        </w:rPr>
      </w:pPr>
      <w:r w:rsidRPr="00271BF2">
        <w:rPr>
          <w:rFonts w:ascii="Calibri" w:hAnsi="Calibri" w:cs="Calibri"/>
          <w:sz w:val="20"/>
          <w:szCs w:val="20"/>
        </w:rPr>
        <w:t xml:space="preserve">No puedo encontrar una unidad accesible/que se acomode a mi discapacidad </w:t>
      </w:r>
    </w:p>
    <w:p w:rsidR="00112A06" w:rsidRPr="00CC0C4C" w:rsidRDefault="00112A06" w:rsidP="0082693B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Los lugares para alquilar siempre están llenos; no he podido encontrar un lugar para alquilar</w:t>
      </w:r>
    </w:p>
    <w:p w:rsidR="00112A06" w:rsidRPr="00CC0C4C" w:rsidRDefault="00112A06" w:rsidP="0082693B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He enviado solicitudes, pero no he logrado asegurar un lugar para vivir</w:t>
      </w:r>
    </w:p>
    <w:p w:rsidR="00112A06" w:rsidRPr="00CC0C4C" w:rsidRDefault="00112A06" w:rsidP="0082693B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No puedo pagar los costos de la mudanza: el depósito de seguridad, el alquiler del primer y último mes, el depósito para mascotas</w:t>
      </w:r>
    </w:p>
    <w:p w:rsidR="00112A06" w:rsidRPr="00CC0C4C" w:rsidRDefault="00112A06" w:rsidP="0082693B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No encuentro un propietario que quiera alquilarme algo debido a mis antecedentes criminales </w:t>
      </w:r>
    </w:p>
    <w:p w:rsidR="00112A06" w:rsidRPr="00CC0C4C" w:rsidRDefault="00112A06" w:rsidP="0082693B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No encuentro un propietario que quiera alquilarme algo debido a mi historial de crédito/desalojo o historial de embargo </w:t>
      </w:r>
    </w:p>
    <w:p w:rsidR="00112A06" w:rsidRDefault="00112A06" w:rsidP="0082693B">
      <w:pPr>
        <w:pStyle w:val="1stcheckboxlevel"/>
        <w:ind w:left="360"/>
      </w:pPr>
      <w:r>
        <w:t xml:space="preserve">No </w:t>
      </w:r>
      <w:proofErr w:type="spellStart"/>
      <w:r>
        <w:t>puedo</w:t>
      </w:r>
      <w:proofErr w:type="spellEnd"/>
      <w:r>
        <w:t xml:space="preserve"> vender mi casa</w:t>
      </w:r>
    </w:p>
    <w:p w:rsidR="00C044BB" w:rsidRDefault="00112A06" w:rsidP="0082693B">
      <w:pPr>
        <w:pStyle w:val="1stcheckboxlevel"/>
        <w:numPr>
          <w:ilvl w:val="0"/>
          <w:numId w:val="0"/>
        </w:numPr>
        <w:ind w:left="360"/>
        <w:sectPr w:rsidR="00C044BB" w:rsidSect="00C044BB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500" w:space="540"/>
            <w:col w:w="4320"/>
          </w:cols>
          <w:docGrid w:linePitch="360"/>
        </w:sectPr>
      </w:pPr>
      <w:proofErr w:type="spellStart"/>
      <w:r>
        <w:t>Otra</w:t>
      </w:r>
      <w:proofErr w:type="spellEnd"/>
      <w:r>
        <w:t xml:space="preserve"> (</w:t>
      </w:r>
      <w:proofErr w:type="spellStart"/>
      <w:r w:rsidRPr="00D73231">
        <w:rPr>
          <w:i/>
        </w:rPr>
        <w:t>por</w:t>
      </w:r>
      <w:proofErr w:type="spellEnd"/>
      <w:r w:rsidRPr="00D73231">
        <w:rPr>
          <w:i/>
        </w:rPr>
        <w:t xml:space="preserve"> favor </w:t>
      </w:r>
      <w:proofErr w:type="spellStart"/>
      <w:r w:rsidRPr="00D73231">
        <w:rPr>
          <w:i/>
        </w:rPr>
        <w:t>especifique</w:t>
      </w:r>
      <w:proofErr w:type="spellEnd"/>
      <w:r w:rsidR="0082693B">
        <w:t>)</w:t>
      </w:r>
      <w:r w:rsidRPr="00D73231">
        <w:rPr>
          <w:u w:val="single"/>
        </w:rPr>
        <w:t xml:space="preserve"> __________</w:t>
      </w:r>
      <w:r w:rsidR="0082693B" w:rsidRPr="00D73231">
        <w:rPr>
          <w:u w:val="single"/>
        </w:rPr>
        <w:t>____</w:t>
      </w:r>
      <w:r w:rsidR="0082693B" w:rsidRPr="00D73231">
        <w:rPr>
          <w:u w:val="single"/>
        </w:rPr>
        <w:br/>
        <w:t>______</w:t>
      </w:r>
      <w:r w:rsidR="00D73231" w:rsidRPr="00D73231">
        <w:rPr>
          <w:u w:val="single"/>
        </w:rPr>
        <w:t>_______________________________</w:t>
      </w:r>
    </w:p>
    <w:p w:rsidR="008C4724" w:rsidRPr="00CC0C4C" w:rsidRDefault="00112A06" w:rsidP="00112A06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>En los últimos cinco años, ¿se ha tenido que mudar de su casa o apartamento en</w:t>
      </w:r>
      <w:r w:rsidR="00E33FCD" w:rsidRPr="00E33FCD">
        <w:rPr>
          <w:rFonts w:asciiTheme="minorHAnsi" w:hAnsiTheme="minorHAnsi"/>
          <w:lang w:val="es-MX"/>
        </w:rPr>
        <w:t xml:space="preserve"> </w:t>
      </w:r>
      <w:r w:rsidR="00E33FCD" w:rsidRPr="00CC0C4C">
        <w:rPr>
          <w:rFonts w:asciiTheme="minorHAnsi" w:hAnsiTheme="minorHAnsi"/>
          <w:lang w:val="es-MX"/>
        </w:rPr>
        <w:t>la región</w:t>
      </w:r>
      <w:r w:rsidRPr="00CC0C4C">
        <w:rPr>
          <w:lang w:val="es-MX"/>
        </w:rPr>
        <w:t xml:space="preserve"> cuando no quería mudarse?</w:t>
      </w:r>
    </w:p>
    <w:p w:rsidR="00112A06" w:rsidRDefault="00112A06" w:rsidP="00112A06">
      <w:pPr>
        <w:pStyle w:val="1stcheckboxlevel"/>
      </w:pPr>
      <w:proofErr w:type="spellStart"/>
      <w:r>
        <w:t>Sí</w:t>
      </w:r>
      <w:proofErr w:type="spellEnd"/>
    </w:p>
    <w:p w:rsidR="00C044BB" w:rsidRPr="00D73231" w:rsidRDefault="00112A06" w:rsidP="00112A06">
      <w:pPr>
        <w:pStyle w:val="1stcheckboxlevel"/>
        <w:rPr>
          <w:lang w:val="es-MX"/>
        </w:rPr>
      </w:pPr>
      <w:r w:rsidRPr="00D73231">
        <w:rPr>
          <w:lang w:val="es-MX"/>
        </w:rPr>
        <w:t>No</w:t>
      </w:r>
      <w:r w:rsidR="00D73231">
        <w:rPr>
          <w:lang w:val="es-MX"/>
        </w:rPr>
        <w:t xml:space="preserve"> </w:t>
      </w:r>
      <w:r w:rsidR="00D73231" w:rsidRPr="00CC0C4C">
        <w:rPr>
          <w:rFonts w:ascii="Calibri" w:hAnsi="Calibri"/>
          <w:lang w:val="es-MX"/>
        </w:rPr>
        <w:t>[</w:t>
      </w:r>
      <w:r w:rsidR="00D73231">
        <w:rPr>
          <w:rFonts w:ascii="Calibri" w:hAnsi="Calibri"/>
          <w:i/>
          <w:lang w:val="es-MX"/>
        </w:rPr>
        <w:t>avance a la pregunta 7</w:t>
      </w:r>
      <w:r w:rsidR="00D73231" w:rsidRPr="00CC0C4C">
        <w:rPr>
          <w:rFonts w:ascii="Calibri" w:hAnsi="Calibri"/>
          <w:lang w:val="es-MX"/>
        </w:rPr>
        <w:t>]</w:t>
      </w:r>
    </w:p>
    <w:p w:rsidR="008C4724" w:rsidRPr="00CC0C4C" w:rsidRDefault="00C044BB" w:rsidP="00C044B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 w:rsidRPr="00CC0C4C">
        <w:rPr>
          <w:lang w:val="es-MX"/>
        </w:rPr>
        <w:t>6a.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Si sí, ¿cuáles fueron las razones por las que tuvo de cambiarse de casa?</w:t>
      </w:r>
    </w:p>
    <w:p w:rsidR="00A535D5" w:rsidRPr="00CC0C4C" w:rsidRDefault="00A535D5" w:rsidP="00A535D5">
      <w:pPr>
        <w:pStyle w:val="1stcheckboxlevel"/>
        <w:ind w:left="1260"/>
        <w:rPr>
          <w:lang w:val="es-MX"/>
        </w:rPr>
        <w:sectPr w:rsidR="00A535D5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lastRenderedPageBreak/>
        <w:t>Me desalojaron porque me retrasé pagando el alquiler</w:t>
      </w:r>
    </w:p>
    <w:p w:rsidR="00112A06" w:rsidRPr="00CC0C4C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Me desalojaron debido a las reglas del apartamento</w:t>
      </w:r>
    </w:p>
    <w:p w:rsidR="00112A06" w:rsidRDefault="00112A06" w:rsidP="0082693B">
      <w:pPr>
        <w:pStyle w:val="1stcheckboxlevel"/>
        <w:ind w:left="1260"/>
      </w:pPr>
      <w:r>
        <w:t xml:space="preserve">Me </w:t>
      </w:r>
      <w:proofErr w:type="spellStart"/>
      <w:r>
        <w:t>desalojaron</w:t>
      </w:r>
      <w:proofErr w:type="spellEnd"/>
      <w:r>
        <w:t xml:space="preserve"> sin </w:t>
      </w:r>
      <w:proofErr w:type="spellStart"/>
      <w:r>
        <w:t>razón</w:t>
      </w:r>
      <w:proofErr w:type="spellEnd"/>
      <w:r>
        <w:t xml:space="preserve"> </w:t>
      </w:r>
    </w:p>
    <w:p w:rsidR="00112A06" w:rsidRPr="00864EEE" w:rsidRDefault="00112A06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 xml:space="preserve">El alquiler aumentó más de lo que </w:t>
      </w:r>
      <w:r w:rsidRPr="00864EEE">
        <w:rPr>
          <w:lang w:val="es-MX"/>
        </w:rPr>
        <w:t>podía pagar</w:t>
      </w:r>
    </w:p>
    <w:p w:rsidR="00112A06" w:rsidRPr="00864EEE" w:rsidRDefault="00112A06" w:rsidP="00864EEE">
      <w:pPr>
        <w:pStyle w:val="1stcheckboxlevel"/>
        <w:ind w:left="1260"/>
        <w:rPr>
          <w:lang w:val="es-MX"/>
        </w:rPr>
      </w:pPr>
      <w:r w:rsidRPr="00864EEE">
        <w:rPr>
          <w:lang w:val="es-MX"/>
        </w:rPr>
        <w:t xml:space="preserve">El propietario </w:t>
      </w:r>
      <w:r w:rsidR="00864EEE" w:rsidRPr="00864EEE">
        <w:rPr>
          <w:lang w:val="es-MX"/>
        </w:rPr>
        <w:t>quería regresar o moverse en familia</w:t>
      </w:r>
    </w:p>
    <w:p w:rsidR="00961005" w:rsidRPr="00961005" w:rsidRDefault="00864EEE" w:rsidP="00864EEE">
      <w:pPr>
        <w:pStyle w:val="1stcheckboxlevel"/>
        <w:ind w:left="1260"/>
      </w:pPr>
      <w:r w:rsidRPr="00CC0C4C">
        <w:rPr>
          <w:lang w:val="es-MX"/>
        </w:rPr>
        <w:t>Perdí mi trabajo/me redujeron las horas</w:t>
      </w:r>
      <w:r>
        <w:rPr>
          <w:lang w:val="es-MX"/>
        </w:rPr>
        <w:t xml:space="preserve"> </w:t>
      </w:r>
    </w:p>
    <w:p w:rsidR="00864EEE" w:rsidRDefault="00864EEE" w:rsidP="00864EEE">
      <w:pPr>
        <w:pStyle w:val="1stcheckboxlevel"/>
        <w:ind w:left="1260"/>
      </w:pPr>
      <w:r w:rsidRPr="00271BF2">
        <w:t>El propietario quería alquilarle a otra persona</w:t>
      </w:r>
    </w:p>
    <w:p w:rsidR="00864EEE" w:rsidRPr="00CF2428" w:rsidRDefault="00864EEE" w:rsidP="00864EEE">
      <w:pPr>
        <w:pStyle w:val="1stcheckboxlevel"/>
        <w:ind w:left="1260"/>
        <w:rPr>
          <w:lang w:val="es-MX"/>
        </w:rPr>
      </w:pPr>
      <w:r w:rsidRPr="00864EEE">
        <w:rPr>
          <w:lang w:val="es-ES"/>
        </w:rPr>
        <w:t>El propietario está vendiendo la casa</w:t>
      </w:r>
    </w:p>
    <w:p w:rsidR="00864EEE" w:rsidRPr="00864EEE" w:rsidRDefault="00864EEE" w:rsidP="00864EEE">
      <w:pPr>
        <w:pStyle w:val="1stcheckboxlevel"/>
        <w:ind w:left="360"/>
      </w:pPr>
      <w:r w:rsidRPr="00864EEE">
        <w:lastRenderedPageBreak/>
        <w:t>Tuve que moverme debido a un desastre natural / inundación / fuego</w:t>
      </w:r>
    </w:p>
    <w:p w:rsidR="00864EEE" w:rsidRPr="00864EEE" w:rsidRDefault="00864EEE" w:rsidP="00864EEE">
      <w:pPr>
        <w:pStyle w:val="1stcheckboxlevel"/>
        <w:ind w:left="360"/>
      </w:pPr>
      <w:r w:rsidRPr="00864EEE">
        <w:t>Tuve que mover debido a moho u otras condiciones inseguras</w:t>
      </w:r>
    </w:p>
    <w:p w:rsidR="00112A06" w:rsidRDefault="00112A06" w:rsidP="0082693B">
      <w:pPr>
        <w:pStyle w:val="1stcheckboxlevel"/>
        <w:ind w:left="360"/>
      </w:pPr>
      <w:r>
        <w:t xml:space="preserve">Me </w:t>
      </w:r>
      <w:proofErr w:type="spellStart"/>
      <w:r>
        <w:t>embargaron</w:t>
      </w:r>
      <w:proofErr w:type="spellEnd"/>
      <w:r>
        <w:t xml:space="preserve"> mi casa</w:t>
      </w:r>
    </w:p>
    <w:p w:rsidR="00112A06" w:rsidRDefault="00112A06" w:rsidP="0082693B">
      <w:pPr>
        <w:pStyle w:val="1stcheckboxlevel"/>
        <w:ind w:left="360"/>
      </w:pPr>
      <w:proofErr w:type="spellStart"/>
      <w:r>
        <w:t>Por</w:t>
      </w:r>
      <w:proofErr w:type="spellEnd"/>
      <w:r>
        <w:t xml:space="preserve"> </w:t>
      </w:r>
      <w:proofErr w:type="spellStart"/>
      <w:r>
        <w:t>razones</w:t>
      </w:r>
      <w:proofErr w:type="spellEnd"/>
      <w:r>
        <w:t xml:space="preserve"> </w:t>
      </w:r>
      <w:proofErr w:type="spellStart"/>
      <w:r>
        <w:t>personales</w:t>
      </w:r>
      <w:proofErr w:type="spellEnd"/>
      <w:r>
        <w:t>/</w:t>
      </w:r>
      <w:proofErr w:type="spellStart"/>
      <w:r>
        <w:t>relaciones</w:t>
      </w:r>
      <w:proofErr w:type="spellEnd"/>
    </w:p>
    <w:p w:rsidR="00112A06" w:rsidRDefault="00112A06" w:rsidP="0082693B">
      <w:pPr>
        <w:pStyle w:val="1stcheckboxlevel"/>
        <w:ind w:left="360"/>
      </w:pPr>
      <w:proofErr w:type="spellStart"/>
      <w:r>
        <w:t>Por</w:t>
      </w:r>
      <w:proofErr w:type="spellEnd"/>
      <w:r>
        <w:t xml:space="preserve"> </w:t>
      </w:r>
      <w:proofErr w:type="spellStart"/>
      <w:r>
        <w:t>razones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>/</w:t>
      </w:r>
      <w:proofErr w:type="spellStart"/>
      <w:r>
        <w:t>médicas</w:t>
      </w:r>
      <w:proofErr w:type="spellEnd"/>
    </w:p>
    <w:p w:rsidR="00E33FCD" w:rsidRPr="00271BF2" w:rsidRDefault="00E33FCD" w:rsidP="00864EEE">
      <w:pPr>
        <w:pStyle w:val="1stcheckboxlevel"/>
        <w:numPr>
          <w:ilvl w:val="0"/>
          <w:numId w:val="11"/>
        </w:numPr>
        <w:spacing w:line="260" w:lineRule="exact"/>
        <w:ind w:left="360"/>
        <w:rPr>
          <w:rFonts w:ascii="Calibri" w:hAnsi="Calibri" w:cs="Calibri"/>
          <w:sz w:val="20"/>
          <w:szCs w:val="20"/>
        </w:rPr>
      </w:pPr>
      <w:r w:rsidRPr="00271BF2">
        <w:rPr>
          <w:rFonts w:ascii="Calibri" w:hAnsi="Calibri" w:cs="Calibri"/>
          <w:sz w:val="20"/>
          <w:szCs w:val="20"/>
        </w:rPr>
        <w:t xml:space="preserve">Ya no pude pagar los impuestos </w:t>
      </w:r>
      <w:r>
        <w:rPr>
          <w:rFonts w:ascii="Calibri" w:hAnsi="Calibri" w:cs="Calibri"/>
          <w:sz w:val="20"/>
          <w:szCs w:val="20"/>
        </w:rPr>
        <w:t>a la propiedad/otros costos de ser propietario</w:t>
      </w:r>
    </w:p>
    <w:p w:rsidR="008C4724" w:rsidRPr="00864EEE" w:rsidRDefault="00E33FCD" w:rsidP="00864EEE">
      <w:pPr>
        <w:pStyle w:val="1stcheckboxlevel"/>
        <w:ind w:left="360"/>
      </w:pPr>
      <w:proofErr w:type="spellStart"/>
      <w:r>
        <w:t>Otra</w:t>
      </w:r>
      <w:proofErr w:type="spellEnd"/>
      <w:r>
        <w:t xml:space="preserve"> (</w:t>
      </w:r>
      <w:proofErr w:type="spellStart"/>
      <w:r w:rsidRPr="0082693B">
        <w:rPr>
          <w:i/>
        </w:rPr>
        <w:t>por</w:t>
      </w:r>
      <w:proofErr w:type="spellEnd"/>
      <w:r w:rsidRPr="0082693B">
        <w:rPr>
          <w:i/>
        </w:rPr>
        <w:t xml:space="preserve"> favor </w:t>
      </w:r>
      <w:proofErr w:type="spellStart"/>
      <w:r w:rsidRPr="0082693B">
        <w:rPr>
          <w:i/>
        </w:rPr>
        <w:t>especifique</w:t>
      </w:r>
      <w:proofErr w:type="spellEnd"/>
      <w:r>
        <w:t>) ______________</w:t>
      </w:r>
      <w:r>
        <w:br/>
        <w:t>_____________________________________</w:t>
      </w:r>
      <w:r>
        <w:br/>
        <w:t>_____________________________________</w:t>
      </w:r>
    </w:p>
    <w:p w:rsidR="00A535D5" w:rsidRDefault="00A535D5" w:rsidP="00A535D5">
      <w:pPr>
        <w:pStyle w:val="Questionheading"/>
        <w:numPr>
          <w:ilvl w:val="0"/>
          <w:numId w:val="0"/>
        </w:numPr>
        <w:ind w:left="360"/>
        <w:rPr>
          <w:lang w:val="es-MX"/>
        </w:rPr>
      </w:pPr>
    </w:p>
    <w:p w:rsidR="00E33FCD" w:rsidRPr="00CC0C4C" w:rsidRDefault="00E33FCD" w:rsidP="00A535D5">
      <w:pPr>
        <w:pStyle w:val="Questionheading"/>
        <w:numPr>
          <w:ilvl w:val="0"/>
          <w:numId w:val="0"/>
        </w:numPr>
        <w:ind w:left="360"/>
        <w:rPr>
          <w:lang w:val="es-MX"/>
        </w:rPr>
        <w:sectPr w:rsidR="00E33FCD" w:rsidRPr="00CC0C4C" w:rsidSect="00A535D5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590" w:space="450"/>
            <w:col w:w="4320"/>
          </w:cols>
          <w:docGrid w:linePitch="360"/>
        </w:sectPr>
      </w:pPr>
    </w:p>
    <w:p w:rsidR="008C4724" w:rsidRPr="00CC0C4C" w:rsidRDefault="00A535D5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 w:rsidRPr="00CC0C4C">
        <w:rPr>
          <w:lang w:val="es-MX"/>
        </w:rPr>
        <w:lastRenderedPageBreak/>
        <w:t>6b.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Si tiene hijos, ¿tuvieron que cambiarse de escuela debido a la mudanza?</w:t>
      </w:r>
    </w:p>
    <w:p w:rsidR="00864EEE" w:rsidRPr="00CF2428" w:rsidRDefault="00864EEE" w:rsidP="00A535D5">
      <w:pPr>
        <w:pStyle w:val="1stcheckboxlevel"/>
        <w:ind w:left="1260"/>
        <w:rPr>
          <w:lang w:val="es-MX"/>
        </w:rPr>
        <w:sectPr w:rsidR="00864EEE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A535D5" w:rsidRDefault="00112A06" w:rsidP="00A535D5">
      <w:pPr>
        <w:pStyle w:val="1stcheckboxlevel"/>
        <w:ind w:left="1260"/>
      </w:pPr>
      <w:proofErr w:type="spellStart"/>
      <w:r>
        <w:lastRenderedPageBreak/>
        <w:t>Sí</w:t>
      </w:r>
      <w:proofErr w:type="spellEnd"/>
    </w:p>
    <w:p w:rsidR="008C4724" w:rsidRDefault="00864EEE" w:rsidP="00864EEE">
      <w:pPr>
        <w:pStyle w:val="1stcheckboxlevel"/>
        <w:ind w:left="360"/>
      </w:pPr>
      <w:r>
        <w:br w:type="column"/>
      </w:r>
      <w:r w:rsidR="008C4724">
        <w:lastRenderedPageBreak/>
        <w:t>No</w:t>
      </w:r>
    </w:p>
    <w:p w:rsidR="00864EEE" w:rsidRPr="00CF2428" w:rsidRDefault="00864EEE" w:rsidP="00864EEE">
      <w:pPr>
        <w:pStyle w:val="1stcheckboxlevel"/>
        <w:ind w:left="360"/>
        <w:rPr>
          <w:lang w:val="es-MX"/>
        </w:rPr>
      </w:pPr>
      <w:r w:rsidRPr="00CF2428">
        <w:rPr>
          <w:lang w:val="es-MX"/>
        </w:rPr>
        <w:br w:type="column"/>
      </w:r>
      <w:r w:rsidRPr="00CF2428">
        <w:rPr>
          <w:lang w:val="es-MX"/>
        </w:rPr>
        <w:lastRenderedPageBreak/>
        <w:t>N/A (No tengo hijos en edad escolar)</w:t>
      </w:r>
    </w:p>
    <w:p w:rsidR="00864EEE" w:rsidRDefault="00864EEE" w:rsidP="00112A06">
      <w:pPr>
        <w:pStyle w:val="Questionheading"/>
        <w:rPr>
          <w:lang w:val="es-MX"/>
        </w:rPr>
        <w:sectPr w:rsidR="00864EEE" w:rsidSect="00864EEE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1710" w:space="270"/>
            <w:col w:w="820" w:space="80"/>
            <w:col w:w="6480"/>
          </w:cols>
          <w:docGrid w:linePitch="360"/>
        </w:sectPr>
      </w:pPr>
    </w:p>
    <w:p w:rsidR="008C4724" w:rsidRPr="00CC0C4C" w:rsidRDefault="00112A06" w:rsidP="00112A06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 xml:space="preserve">En los últimos cinco años, ¿ha buscado seriamente una vivienda para comprar o alquilar en </w:t>
      </w:r>
      <w:r w:rsidR="00864EEE">
        <w:rPr>
          <w:lang w:val="es-MX"/>
        </w:rPr>
        <w:t xml:space="preserve">Galveston, Missouri City, Pasadena,  o en </w:t>
      </w:r>
      <w:r w:rsidRPr="00CC0C4C">
        <w:rPr>
          <w:lang w:val="es-MX"/>
        </w:rPr>
        <w:t xml:space="preserve">el Condado de </w:t>
      </w:r>
      <w:r w:rsidR="00864EEE">
        <w:rPr>
          <w:lang w:val="es-MX"/>
        </w:rPr>
        <w:t>Harris</w:t>
      </w:r>
      <w:r w:rsidRPr="00CC0C4C">
        <w:rPr>
          <w:lang w:val="es-MX"/>
        </w:rPr>
        <w:t>? (Buscar “seriamente” incluye ir a ver casas o apartamentos, enviar solicitudes o tratar de obtener un préstamo hipotecario.)</w:t>
      </w:r>
    </w:p>
    <w:p w:rsidR="00EC3BCB" w:rsidRPr="00CF2428" w:rsidRDefault="00EC3BCB" w:rsidP="00112A06">
      <w:pPr>
        <w:pStyle w:val="1stcheckboxlevel"/>
        <w:rPr>
          <w:lang w:val="es-MX"/>
        </w:rPr>
        <w:sectPr w:rsidR="00EC3BCB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Default="00112A06" w:rsidP="00112A06">
      <w:pPr>
        <w:pStyle w:val="1stcheckboxlevel"/>
      </w:pPr>
      <w:proofErr w:type="spellStart"/>
      <w:r>
        <w:lastRenderedPageBreak/>
        <w:t>Sí</w:t>
      </w:r>
      <w:proofErr w:type="spellEnd"/>
    </w:p>
    <w:p w:rsidR="008C4724" w:rsidRPr="00CC0C4C" w:rsidRDefault="00EC3BCB" w:rsidP="00112A06">
      <w:pPr>
        <w:pStyle w:val="1stcheckboxlevel"/>
        <w:rPr>
          <w:lang w:val="es-MX"/>
        </w:rPr>
      </w:pPr>
      <w:r>
        <w:rPr>
          <w:lang w:val="es-MX"/>
        </w:rPr>
        <w:br w:type="column"/>
      </w:r>
      <w:r w:rsidR="00112A06" w:rsidRPr="00CC0C4C">
        <w:rPr>
          <w:lang w:val="es-MX"/>
        </w:rPr>
        <w:lastRenderedPageBreak/>
        <w:t xml:space="preserve">No. No he buscado seriamente una vivienda en </w:t>
      </w:r>
      <w:r w:rsidR="00864EEE" w:rsidRPr="00CC0C4C">
        <w:rPr>
          <w:lang w:val="es-MX"/>
        </w:rPr>
        <w:t xml:space="preserve">la región </w:t>
      </w:r>
      <w:r w:rsidR="00112A06" w:rsidRPr="00CC0C4C">
        <w:rPr>
          <w:lang w:val="es-MX"/>
        </w:rPr>
        <w:t>en los últimos cinco años [</w:t>
      </w:r>
      <w:r w:rsidR="0082693B" w:rsidRPr="00CC0C4C">
        <w:rPr>
          <w:i/>
          <w:lang w:val="es-MX"/>
        </w:rPr>
        <w:t>avance a la pregunta 8</w:t>
      </w:r>
      <w:r w:rsidR="00112A06" w:rsidRPr="00CC0C4C">
        <w:rPr>
          <w:lang w:val="es-MX"/>
        </w:rPr>
        <w:t>]</w:t>
      </w:r>
    </w:p>
    <w:p w:rsidR="00EC3BCB" w:rsidRDefault="00EC3BCB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EC3BCB" w:rsidSect="00EC3BCB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945" w:space="450"/>
            <w:col w:w="7965"/>
          </w:cols>
          <w:docGrid w:linePitch="360"/>
        </w:sectPr>
      </w:pPr>
    </w:p>
    <w:p w:rsidR="008C4724" w:rsidRPr="00CC0C4C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 w:rsidRPr="00CC0C4C">
        <w:rPr>
          <w:lang w:val="es-MX"/>
        </w:rPr>
        <w:lastRenderedPageBreak/>
        <w:t>7</w:t>
      </w:r>
      <w:r w:rsidR="00A535D5" w:rsidRPr="00CC0C4C">
        <w:rPr>
          <w:lang w:val="es-MX"/>
        </w:rPr>
        <w:t>a.</w:t>
      </w:r>
      <w:r w:rsidR="00A535D5" w:rsidRPr="00CC0C4C">
        <w:rPr>
          <w:lang w:val="es-MX"/>
        </w:rPr>
        <w:tab/>
      </w:r>
      <w:r w:rsidR="00112A06" w:rsidRPr="00CC0C4C">
        <w:rPr>
          <w:lang w:val="es-MX"/>
        </w:rPr>
        <w:t xml:space="preserve">En los últimos cinco años, cuando buscó seriamente una vivienda para alquilar o comprar en </w:t>
      </w:r>
      <w:r w:rsidR="00864EEE">
        <w:rPr>
          <w:lang w:val="es-MX"/>
        </w:rPr>
        <w:t xml:space="preserve">Galveston, Missouri City, Pasadena,  o en </w:t>
      </w:r>
      <w:r w:rsidR="00864EEE" w:rsidRPr="00CC0C4C">
        <w:rPr>
          <w:lang w:val="es-MX"/>
        </w:rPr>
        <w:t xml:space="preserve">el Condado de </w:t>
      </w:r>
      <w:r w:rsidR="00864EEE">
        <w:rPr>
          <w:lang w:val="es-MX"/>
        </w:rPr>
        <w:t>Harris</w:t>
      </w:r>
      <w:r w:rsidR="00112A06" w:rsidRPr="00CC0C4C">
        <w:rPr>
          <w:lang w:val="es-MX"/>
        </w:rPr>
        <w:t>, ¿qué tan fácil o difícil fue encontrar una vivienda segura y de calidad que podía pagar?</w:t>
      </w:r>
      <w:r w:rsidR="00A0538F" w:rsidRPr="00CC0C4C">
        <w:rPr>
          <w:noProof/>
          <w:lang w:val="es-MX"/>
        </w:rPr>
        <w:t xml:space="preserve"> </w:t>
      </w:r>
    </w:p>
    <w:tbl>
      <w:tblPr>
        <w:tblpPr w:leftFromText="180" w:rightFromText="180" w:vertAnchor="text" w:horzAnchor="margin" w:tblpX="900" w:tblpY="61"/>
        <w:tblW w:w="8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A535D5" w:rsidRPr="00CF2428" w:rsidTr="00A0538F">
        <w:tc>
          <w:tcPr>
            <w:tcW w:w="8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535D5" w:rsidRPr="00CC0C4C" w:rsidRDefault="00A0538F" w:rsidP="00A0538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  <w:r w:rsidRPr="00A053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6FF2EB" wp14:editId="61C6D84B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3439</wp:posOffset>
                      </wp:positionV>
                      <wp:extent cx="706755" cy="334645"/>
                      <wp:effectExtent l="0" t="0" r="0" b="825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755" cy="334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3231" w:rsidRPr="00393E0D" w:rsidRDefault="00D73231" w:rsidP="00A0538F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Muy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difícil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7.25pt;margin-top:.25pt;width:55.65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AiuAIAAMA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" filled="f" stroked="f">
                      <v:textbox>
                        <w:txbxContent>
                          <w:p w:rsidR="00D73231" w:rsidRPr="00393E0D" w:rsidRDefault="00D73231" w:rsidP="00A0538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difícil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535D5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</w:tcPr>
          <w:p w:rsidR="00A535D5" w:rsidRPr="00CC0C4C" w:rsidRDefault="00A0538F" w:rsidP="00A0538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  <w:r w:rsidRPr="00A053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64948F" wp14:editId="41A3F2B0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3439</wp:posOffset>
                      </wp:positionV>
                      <wp:extent cx="767715" cy="2152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3231" w:rsidRPr="00393E0D" w:rsidRDefault="00D73231" w:rsidP="00A0538F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Muy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fácil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3.2pt;margin-top:.25pt;width:60.45pt;height:1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YEuAIAAMA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" filled="f" stroked="f">
                      <v:textbox>
                        <w:txbxContent>
                          <w:p w:rsidR="00D73231" w:rsidRPr="00393E0D" w:rsidRDefault="00D73231" w:rsidP="00A0538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fácil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35D5" w:rsidRPr="00CC0C4C" w:rsidRDefault="00A535D5" w:rsidP="00A0538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  <w:lang w:val="es-MX"/>
              </w:rPr>
            </w:pPr>
          </w:p>
        </w:tc>
      </w:tr>
      <w:tr w:rsidR="00A535D5" w:rsidRPr="00750AA6" w:rsidTr="00A0538F">
        <w:tc>
          <w:tcPr>
            <w:tcW w:w="846" w:type="dxa"/>
            <w:tcBorders>
              <w:top w:val="nil"/>
              <w:left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0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1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2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3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4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5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6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7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8</w:t>
            </w:r>
          </w:p>
        </w:tc>
        <w:tc>
          <w:tcPr>
            <w:tcW w:w="846" w:type="dxa"/>
            <w:tcBorders>
              <w:top w:val="nil"/>
              <w:bottom w:val="single" w:sz="8" w:space="0" w:color="1C75BC"/>
              <w:right w:val="nil"/>
            </w:tcBorders>
            <w:shd w:val="clear" w:color="auto" w:fill="auto"/>
            <w:vAlign w:val="center"/>
          </w:tcPr>
          <w:p w:rsidR="00A535D5" w:rsidRPr="0021518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9</w:t>
            </w:r>
          </w:p>
        </w:tc>
      </w:tr>
      <w:tr w:rsidR="00A535D5" w:rsidRPr="00750AA6" w:rsidTr="00A0538F">
        <w:tc>
          <w:tcPr>
            <w:tcW w:w="846" w:type="dxa"/>
            <w:tcBorders>
              <w:top w:val="single" w:sz="8" w:space="0" w:color="1C75BC"/>
              <w:left w:val="nil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846" w:type="dxa"/>
            <w:tcBorders>
              <w:top w:val="single" w:sz="8" w:space="0" w:color="1C75BC"/>
              <w:bottom w:val="nil"/>
              <w:right w:val="nil"/>
            </w:tcBorders>
            <w:shd w:val="clear" w:color="auto" w:fill="auto"/>
            <w:vAlign w:val="center"/>
          </w:tcPr>
          <w:p w:rsidR="00A535D5" w:rsidRPr="00AA504F" w:rsidRDefault="00A535D5" w:rsidP="00A0538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Pr="00CC0C4C" w:rsidRDefault="00A535D5" w:rsidP="00A535D5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  <w:rPr>
          <w:lang w:val="es-MX"/>
        </w:rPr>
      </w:pPr>
      <w:r>
        <w:tab/>
      </w:r>
      <w:r w:rsidR="00112A06" w:rsidRPr="00CC0C4C">
        <w:rPr>
          <w:lang w:val="es-MX"/>
        </w:rPr>
        <w:t>Si fue difícil (eligió un número del 0 al 4), ¿por qué fue tan difícil encontrar una vivienda?</w:t>
      </w:r>
    </w:p>
    <w:p w:rsidR="008C4724" w:rsidRPr="00CC0C4C" w:rsidRDefault="00A535D5" w:rsidP="00A535D5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/>
        <w:ind w:left="907"/>
        <w:rPr>
          <w:rFonts w:ascii="Calibri" w:hAnsi="Calibri"/>
          <w:b/>
          <w:sz w:val="20"/>
          <w:szCs w:val="20"/>
          <w:u w:val="single"/>
          <w:lang w:val="es-MX"/>
        </w:rPr>
      </w:pPr>
      <w:r w:rsidRPr="00CC0C4C">
        <w:rPr>
          <w:rFonts w:ascii="Calibri" w:hAnsi="Calibri"/>
          <w:b/>
          <w:sz w:val="20"/>
          <w:szCs w:val="20"/>
          <w:u w:val="single"/>
          <w:lang w:val="es-MX"/>
        </w:rPr>
        <w:tab/>
      </w:r>
    </w:p>
    <w:p w:rsidR="00A535D5" w:rsidRPr="00CC0C4C" w:rsidRDefault="00A535D5" w:rsidP="00A535D5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/>
        <w:ind w:left="907"/>
        <w:rPr>
          <w:rFonts w:ascii="Calibri" w:hAnsi="Calibri"/>
          <w:b/>
          <w:sz w:val="20"/>
          <w:szCs w:val="20"/>
          <w:u w:val="single"/>
          <w:lang w:val="es-MX"/>
        </w:rPr>
      </w:pPr>
      <w:r w:rsidRPr="00CC0C4C">
        <w:rPr>
          <w:rFonts w:ascii="Calibri" w:hAnsi="Calibri"/>
          <w:b/>
          <w:sz w:val="20"/>
          <w:szCs w:val="20"/>
          <w:u w:val="single"/>
          <w:lang w:val="es-MX"/>
        </w:rPr>
        <w:tab/>
      </w:r>
    </w:p>
    <w:p w:rsidR="00EC3BCB" w:rsidRPr="00CF2428" w:rsidRDefault="00A0538F" w:rsidP="00EC3BCB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  <w:rPr>
          <w:lang w:val="es-MX"/>
        </w:rPr>
      </w:pPr>
      <w:r w:rsidRPr="0033146E">
        <w:rPr>
          <w:lang w:val="es-MX"/>
        </w:rPr>
        <w:t>7b</w:t>
      </w:r>
      <w:r w:rsidR="008C4724" w:rsidRPr="0033146E">
        <w:rPr>
          <w:lang w:val="es-MX"/>
        </w:rPr>
        <w:t>.</w:t>
      </w:r>
      <w:r w:rsidR="008C4724" w:rsidRPr="0033146E">
        <w:rPr>
          <w:lang w:val="es-MX"/>
        </w:rPr>
        <w:tab/>
      </w:r>
      <w:r w:rsidR="0033146E" w:rsidRPr="0033146E">
        <w:rPr>
          <w:lang w:val="es-MX"/>
        </w:rPr>
        <w:t>Si fue difícil (eligió un número del 0 al 4), ¿por qué fue tan difícil encontrar una vivienda?</w:t>
      </w:r>
    </w:p>
    <w:p w:rsidR="00EC3BCB" w:rsidRPr="00CF2428" w:rsidRDefault="00EC3BCB" w:rsidP="00D73231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 w:line="240" w:lineRule="exact"/>
        <w:ind w:left="907"/>
        <w:rPr>
          <w:rFonts w:ascii="Calibri" w:hAnsi="Calibri"/>
          <w:b/>
          <w:sz w:val="20"/>
          <w:szCs w:val="20"/>
          <w:u w:val="single"/>
          <w:lang w:val="es-MX"/>
        </w:rPr>
      </w:pPr>
      <w:r w:rsidRPr="00CF2428">
        <w:rPr>
          <w:rFonts w:ascii="Calibri" w:hAnsi="Calibri"/>
          <w:b/>
          <w:sz w:val="20"/>
          <w:szCs w:val="20"/>
          <w:u w:val="single"/>
          <w:lang w:val="es-MX"/>
        </w:rPr>
        <w:tab/>
      </w:r>
    </w:p>
    <w:p w:rsidR="00EC3BCB" w:rsidRPr="00CF2428" w:rsidRDefault="00EC3BCB" w:rsidP="00D73231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 w:line="240" w:lineRule="exact"/>
        <w:ind w:left="907"/>
        <w:rPr>
          <w:rFonts w:ascii="Calibri" w:hAnsi="Calibri"/>
          <w:b/>
          <w:sz w:val="20"/>
          <w:szCs w:val="20"/>
          <w:u w:val="single"/>
          <w:lang w:val="es-MX"/>
        </w:rPr>
      </w:pPr>
      <w:r w:rsidRPr="00CF2428">
        <w:rPr>
          <w:rFonts w:ascii="Calibri" w:hAnsi="Calibri"/>
          <w:b/>
          <w:sz w:val="20"/>
          <w:szCs w:val="20"/>
          <w:u w:val="single"/>
          <w:lang w:val="es-MX"/>
        </w:rPr>
        <w:tab/>
      </w:r>
    </w:p>
    <w:p w:rsidR="008C4724" w:rsidRPr="00CC0C4C" w:rsidRDefault="00EC3BCB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>
        <w:rPr>
          <w:lang w:val="es-MX"/>
        </w:rPr>
        <w:t xml:space="preserve">7c. </w:t>
      </w:r>
      <w:r w:rsidR="00112A06" w:rsidRPr="00CC0C4C">
        <w:rPr>
          <w:lang w:val="es-MX"/>
        </w:rPr>
        <w:t xml:space="preserve">Cuando estuvo buscando una vivienda en </w:t>
      </w:r>
      <w:r w:rsidR="00DE58BF">
        <w:rPr>
          <w:lang w:val="es-MX"/>
        </w:rPr>
        <w:t xml:space="preserve">Galveston, Missouri City, Pasadena,  o en </w:t>
      </w:r>
      <w:r w:rsidR="00DE58BF" w:rsidRPr="00CC0C4C">
        <w:rPr>
          <w:lang w:val="es-MX"/>
        </w:rPr>
        <w:t xml:space="preserve">el Condado de </w:t>
      </w:r>
      <w:r w:rsidR="00DE58BF">
        <w:rPr>
          <w:lang w:val="es-MX"/>
        </w:rPr>
        <w:t>Harris</w:t>
      </w:r>
      <w:r w:rsidR="00DE58BF" w:rsidRPr="00CC0C4C">
        <w:rPr>
          <w:lang w:val="es-MX"/>
        </w:rPr>
        <w:t xml:space="preserve"> </w:t>
      </w:r>
      <w:r w:rsidR="00112A06" w:rsidRPr="00CC0C4C">
        <w:rPr>
          <w:lang w:val="es-MX"/>
        </w:rPr>
        <w:t>en los últimos cinco años, ¿alguna vez le negaron un lugar para alquilar o comprar?</w:t>
      </w:r>
    </w:p>
    <w:p w:rsidR="00EE1C25" w:rsidRPr="00CC0C4C" w:rsidRDefault="00EE1C25" w:rsidP="0082693B">
      <w:pPr>
        <w:pStyle w:val="1stcheckboxlevel"/>
        <w:ind w:left="1260"/>
        <w:rPr>
          <w:lang w:val="es-MX"/>
        </w:rPr>
        <w:sectPr w:rsidR="00EE1C25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Default="00112A06" w:rsidP="0082693B">
      <w:pPr>
        <w:pStyle w:val="1stcheckboxlevel"/>
        <w:ind w:left="1260"/>
      </w:pPr>
      <w:proofErr w:type="spellStart"/>
      <w:r>
        <w:lastRenderedPageBreak/>
        <w:t>Sí</w:t>
      </w:r>
      <w:proofErr w:type="spellEnd"/>
    </w:p>
    <w:p w:rsidR="00A535D5" w:rsidRPr="00CC0C4C" w:rsidRDefault="00112A06" w:rsidP="00EE1C25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No [</w:t>
      </w:r>
      <w:r w:rsidRPr="00CC0C4C">
        <w:rPr>
          <w:i/>
          <w:lang w:val="es-MX"/>
        </w:rPr>
        <w:t xml:space="preserve">avance </w:t>
      </w:r>
      <w:r w:rsidR="0082693B" w:rsidRPr="00CC0C4C">
        <w:rPr>
          <w:i/>
          <w:lang w:val="es-MX"/>
        </w:rPr>
        <w:t>a la pregunta 8</w:t>
      </w:r>
      <w:r w:rsidRPr="00CC0C4C">
        <w:rPr>
          <w:lang w:val="es-MX"/>
        </w:rPr>
        <w:t>]</w:t>
      </w:r>
    </w:p>
    <w:p w:rsidR="00EE1C25" w:rsidRPr="00CC0C4C" w:rsidRDefault="00EE1C25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EE1C25" w:rsidRPr="00CC0C4C" w:rsidSect="00EE1C25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A535D5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 w:rsidRPr="00CC0C4C">
        <w:rPr>
          <w:lang w:val="es-MX"/>
        </w:rPr>
        <w:lastRenderedPageBreak/>
        <w:t>7d.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Si sí, ¿por qué se lo negaron? Marque todas las respuestas que correspondan.</w:t>
      </w:r>
    </w:p>
    <w:p w:rsidR="00A535D5" w:rsidRPr="00CC0C4C" w:rsidRDefault="00A535D5" w:rsidP="00A535D5">
      <w:pPr>
        <w:pStyle w:val="1stcheckboxlevel"/>
        <w:ind w:left="1260"/>
        <w:rPr>
          <w:lang w:val="es-MX"/>
        </w:rPr>
        <w:sectPr w:rsidR="00A535D5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12A06" w:rsidRDefault="00112A06" w:rsidP="00DE58BF">
      <w:pPr>
        <w:pStyle w:val="1stcheckboxlevel"/>
        <w:spacing w:after="60"/>
        <w:ind w:left="1260"/>
      </w:pPr>
      <w:r>
        <w:lastRenderedPageBreak/>
        <w:t xml:space="preserve">Mal </w:t>
      </w:r>
      <w:proofErr w:type="spellStart"/>
      <w:r>
        <w:t>crédito</w:t>
      </w:r>
      <w:proofErr w:type="spellEnd"/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Historial</w:t>
      </w:r>
      <w:proofErr w:type="spellEnd"/>
      <w:r>
        <w:t xml:space="preserve"> de </w:t>
      </w:r>
      <w:proofErr w:type="spellStart"/>
      <w:r>
        <w:t>desalojo</w:t>
      </w:r>
      <w:proofErr w:type="spellEnd"/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Historial</w:t>
      </w:r>
      <w:proofErr w:type="spellEnd"/>
      <w:r>
        <w:t xml:space="preserve"> de embargo</w:t>
      </w:r>
    </w:p>
    <w:p w:rsidR="00DE58BF" w:rsidRPr="00CF2428" w:rsidRDefault="00112A06" w:rsidP="00DE58BF">
      <w:pPr>
        <w:pStyle w:val="1stcheckboxlevel"/>
        <w:spacing w:after="60"/>
        <w:ind w:left="1260"/>
        <w:rPr>
          <w:lang w:val="es-MX"/>
        </w:rPr>
      </w:pPr>
      <w:r w:rsidRPr="00CF2428">
        <w:rPr>
          <w:lang w:val="es-MX"/>
        </w:rPr>
        <w:t xml:space="preserve">Antecedentes </w:t>
      </w:r>
      <w:proofErr w:type="spellStart"/>
      <w:r w:rsidR="00DE58BF" w:rsidRPr="00CF2428">
        <w:rPr>
          <w:lang w:val="es-MX"/>
        </w:rPr>
        <w:t>criminals</w:t>
      </w:r>
      <w:proofErr w:type="spellEnd"/>
      <w:r w:rsidR="00DE58BF" w:rsidRPr="00CF2428">
        <w:rPr>
          <w:lang w:val="es-MX"/>
        </w:rPr>
        <w:t xml:space="preserve"> (incluyendo solo el arresto)</w:t>
      </w:r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Mis</w:t>
      </w:r>
      <w:proofErr w:type="spellEnd"/>
      <w:r>
        <w:t xml:space="preserve"> </w:t>
      </w:r>
      <w:proofErr w:type="spellStart"/>
      <w:r>
        <w:t>ingresos</w:t>
      </w:r>
      <w:proofErr w:type="spellEnd"/>
      <w:r>
        <w:t xml:space="preserve"> </w:t>
      </w:r>
      <w:proofErr w:type="spellStart"/>
      <w:r>
        <w:t>eran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bajos</w:t>
      </w:r>
      <w:proofErr w:type="spellEnd"/>
    </w:p>
    <w:p w:rsidR="00112A06" w:rsidRPr="00CC0C4C" w:rsidRDefault="00112A06" w:rsidP="00DE58BF">
      <w:pPr>
        <w:pStyle w:val="1stcheckboxlevel"/>
        <w:spacing w:after="60"/>
        <w:ind w:left="1260"/>
        <w:rPr>
          <w:lang w:val="es-MX"/>
        </w:rPr>
      </w:pPr>
      <w:r w:rsidRPr="00CC0C4C">
        <w:rPr>
          <w:lang w:val="es-MX"/>
        </w:rPr>
        <w:t>Mi raza/grupo ético o la raza/grupo étnico de mi pareja</w:t>
      </w:r>
    </w:p>
    <w:p w:rsidR="00112A06" w:rsidRPr="00CC0C4C" w:rsidRDefault="00112A06" w:rsidP="00DE58BF">
      <w:pPr>
        <w:pStyle w:val="1stcheckboxlevel"/>
        <w:spacing w:after="60"/>
        <w:ind w:left="1260"/>
        <w:rPr>
          <w:lang w:val="es-MX"/>
        </w:rPr>
      </w:pPr>
      <w:r w:rsidRPr="00CC0C4C">
        <w:rPr>
          <w:lang w:val="es-MX"/>
        </w:rPr>
        <w:t>El propietario no aceptó el tipo de ingresos que gano (seguridad social o beneficio para discapacitados)</w:t>
      </w:r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Discapacidad</w:t>
      </w:r>
      <w:proofErr w:type="spellEnd"/>
    </w:p>
    <w:p w:rsidR="00112A06" w:rsidRPr="00CC0C4C" w:rsidRDefault="00112A06" w:rsidP="00DE58BF">
      <w:pPr>
        <w:pStyle w:val="1stcheckboxlevel"/>
        <w:spacing w:after="60"/>
        <w:ind w:left="1260"/>
        <w:rPr>
          <w:lang w:val="es-MX"/>
        </w:rPr>
      </w:pPr>
      <w:r w:rsidRPr="00CC0C4C">
        <w:rPr>
          <w:lang w:val="es-MX"/>
        </w:rPr>
        <w:t>Tengo la Sección 8/vales para la vivienda</w:t>
      </w:r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Tengo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</w:p>
    <w:p w:rsidR="00112A06" w:rsidRPr="00CC0C4C" w:rsidRDefault="00112A06" w:rsidP="00DE58BF">
      <w:pPr>
        <w:pStyle w:val="1stcheckboxlevel"/>
        <w:spacing w:after="60"/>
        <w:ind w:left="1260"/>
        <w:rPr>
          <w:lang w:val="es-MX"/>
        </w:rPr>
      </w:pPr>
      <w:r w:rsidRPr="00CC0C4C">
        <w:rPr>
          <w:lang w:val="es-MX"/>
        </w:rPr>
        <w:t>El tamaño de mi familia/hogar; demasiadas personas</w:t>
      </w:r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Mi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 </w:t>
      </w:r>
      <w:proofErr w:type="spellStart"/>
      <w:r>
        <w:t>migratoria</w:t>
      </w:r>
      <w:proofErr w:type="spellEnd"/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Orientación</w:t>
      </w:r>
      <w:proofErr w:type="spellEnd"/>
      <w:r>
        <w:t xml:space="preserve"> sexual</w:t>
      </w:r>
    </w:p>
    <w:p w:rsidR="00112A06" w:rsidRDefault="00112A06" w:rsidP="00DE58BF">
      <w:pPr>
        <w:pStyle w:val="1stcheckboxlevel"/>
        <w:spacing w:after="60"/>
        <w:ind w:left="1260"/>
      </w:pPr>
      <w:proofErr w:type="spellStart"/>
      <w:r>
        <w:t>Inequidad</w:t>
      </w:r>
      <w:proofErr w:type="spellEnd"/>
      <w:r>
        <w:t xml:space="preserve"> de </w:t>
      </w:r>
      <w:proofErr w:type="spellStart"/>
      <w:r>
        <w:t>género</w:t>
      </w:r>
      <w:proofErr w:type="spellEnd"/>
    </w:p>
    <w:p w:rsidR="00112A06" w:rsidRDefault="00112A06" w:rsidP="00DE58BF">
      <w:pPr>
        <w:pStyle w:val="1stcheckboxlevel"/>
        <w:spacing w:after="60"/>
        <w:ind w:left="360"/>
      </w:pPr>
      <w:proofErr w:type="spellStart"/>
      <w:r>
        <w:lastRenderedPageBreak/>
        <w:t>Condición</w:t>
      </w:r>
      <w:proofErr w:type="spellEnd"/>
      <w:r>
        <w:t xml:space="preserve"> </w:t>
      </w:r>
      <w:proofErr w:type="spellStart"/>
      <w:r>
        <w:t>médica</w:t>
      </w:r>
      <w:proofErr w:type="spellEnd"/>
      <w:r>
        <w:t>/VIH</w:t>
      </w:r>
    </w:p>
    <w:p w:rsidR="00112A06" w:rsidRDefault="00112A06" w:rsidP="00DE58BF">
      <w:pPr>
        <w:pStyle w:val="1stcheckboxlevel"/>
        <w:spacing w:after="60"/>
        <w:ind w:left="360"/>
      </w:pPr>
      <w:r>
        <w:t xml:space="preserve">El </w:t>
      </w:r>
      <w:proofErr w:type="spellStart"/>
      <w:r>
        <w:t>idioma</w:t>
      </w:r>
      <w:proofErr w:type="spellEnd"/>
      <w:r>
        <w:t xml:space="preserve"> que </w:t>
      </w:r>
      <w:proofErr w:type="spellStart"/>
      <w:r>
        <w:t>hablo</w:t>
      </w:r>
      <w:proofErr w:type="spellEnd"/>
    </w:p>
    <w:p w:rsidR="00112A06" w:rsidRDefault="00112A06" w:rsidP="00DE58BF">
      <w:pPr>
        <w:pStyle w:val="1stcheckboxlevel"/>
        <w:spacing w:after="60"/>
        <w:ind w:left="360"/>
      </w:pPr>
      <w:r>
        <w:t xml:space="preserve">El </w:t>
      </w:r>
      <w:proofErr w:type="spellStart"/>
      <w:r>
        <w:t>propietario</w:t>
      </w:r>
      <w:proofErr w:type="spellEnd"/>
      <w:r>
        <w:t xml:space="preserve"> no </w:t>
      </w:r>
      <w:proofErr w:type="spellStart"/>
      <w:r>
        <w:t>permitía</w:t>
      </w:r>
      <w:proofErr w:type="spellEnd"/>
      <w:r>
        <w:t xml:space="preserve"> </w:t>
      </w:r>
      <w:proofErr w:type="spellStart"/>
      <w:r>
        <w:t>mascotas</w:t>
      </w:r>
      <w:proofErr w:type="spellEnd"/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Otras personas ofrecieron más dinero para comprar la vivienda</w:t>
      </w:r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Otras personas ofrecieron pagar con dinero en efectivo</w:t>
      </w:r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Otras personas ofrecieron más dinero para alquilar la vivienda</w:t>
      </w:r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No envié mi solicitud de alquiler lo suficientemente rápido</w:t>
      </w:r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Animal de servicio/animal de apoyo/animal terapéutico</w:t>
      </w:r>
    </w:p>
    <w:p w:rsidR="00112A06" w:rsidRPr="00CC0C4C" w:rsidRDefault="00112A06" w:rsidP="00DE58BF">
      <w:pPr>
        <w:pStyle w:val="1stcheckboxlevel"/>
        <w:spacing w:after="60"/>
        <w:ind w:left="360"/>
        <w:rPr>
          <w:lang w:val="es-MX"/>
        </w:rPr>
      </w:pPr>
      <w:r w:rsidRPr="00CC0C4C">
        <w:rPr>
          <w:lang w:val="es-MX"/>
        </w:rPr>
        <w:t>Falta de vivienda estable en el pasado</w:t>
      </w:r>
    </w:p>
    <w:p w:rsidR="00112A06" w:rsidRDefault="00112A06" w:rsidP="00DE58BF">
      <w:pPr>
        <w:pStyle w:val="1stcheckboxlevel"/>
        <w:spacing w:after="60"/>
        <w:ind w:left="360"/>
      </w:pPr>
      <w:proofErr w:type="spellStart"/>
      <w:r>
        <w:t>Porque</w:t>
      </w:r>
      <w:proofErr w:type="spellEnd"/>
      <w:r>
        <w:t xml:space="preserve"> no </w:t>
      </w:r>
      <w:proofErr w:type="spellStart"/>
      <w:r>
        <w:t>tengo</w:t>
      </w:r>
      <w:proofErr w:type="spellEnd"/>
      <w:r>
        <w:t xml:space="preserve"> </w:t>
      </w:r>
      <w:proofErr w:type="spellStart"/>
      <w:r>
        <w:t>hogar</w:t>
      </w:r>
      <w:proofErr w:type="spellEnd"/>
    </w:p>
    <w:p w:rsidR="00DE58BF" w:rsidRPr="00271BF2" w:rsidRDefault="00DE58BF" w:rsidP="00DE58BF">
      <w:pPr>
        <w:pStyle w:val="1stcheckboxlevel"/>
        <w:spacing w:after="60"/>
        <w:ind w:left="360"/>
      </w:pPr>
      <w:r w:rsidRPr="00271BF2">
        <w:t>La religión que practico</w:t>
      </w:r>
    </w:p>
    <w:p w:rsidR="00DE58BF" w:rsidRPr="00271BF2" w:rsidRDefault="00DE58BF" w:rsidP="00DE58BF">
      <w:pPr>
        <w:pStyle w:val="1stcheckboxlevel"/>
        <w:spacing w:after="60"/>
        <w:ind w:left="360"/>
      </w:pPr>
      <w:r w:rsidRPr="00271BF2">
        <w:t>No puedo proporcionar los documentos/la identificación necesarios</w:t>
      </w:r>
    </w:p>
    <w:p w:rsidR="008C4724" w:rsidRPr="00D73231" w:rsidRDefault="00112A06" w:rsidP="00DE58BF">
      <w:pPr>
        <w:pStyle w:val="1stcheckboxlevel"/>
        <w:spacing w:after="60"/>
        <w:ind w:left="360"/>
        <w:rPr>
          <w:u w:val="single"/>
        </w:rPr>
      </w:pPr>
      <w:proofErr w:type="spellStart"/>
      <w:r>
        <w:t>Otra</w:t>
      </w:r>
      <w:proofErr w:type="spellEnd"/>
      <w:r>
        <w:t xml:space="preserve"> (</w:t>
      </w:r>
      <w:proofErr w:type="spellStart"/>
      <w:r w:rsidRPr="0082693B">
        <w:rPr>
          <w:i/>
        </w:rPr>
        <w:t>por</w:t>
      </w:r>
      <w:proofErr w:type="spellEnd"/>
      <w:r w:rsidRPr="0082693B">
        <w:rPr>
          <w:i/>
        </w:rPr>
        <w:t xml:space="preserve"> favor </w:t>
      </w:r>
      <w:proofErr w:type="spellStart"/>
      <w:r w:rsidRPr="0082693B">
        <w:rPr>
          <w:i/>
        </w:rPr>
        <w:t>especifique</w:t>
      </w:r>
      <w:proofErr w:type="spellEnd"/>
      <w:r w:rsidR="0082693B">
        <w:t xml:space="preserve">) </w:t>
      </w:r>
      <w:r w:rsidR="0082693B" w:rsidRPr="00D73231">
        <w:rPr>
          <w:u w:val="single"/>
        </w:rPr>
        <w:t>______________</w:t>
      </w:r>
      <w:r w:rsidR="00A535D5" w:rsidRPr="00D73231">
        <w:rPr>
          <w:u w:val="single"/>
        </w:rPr>
        <w:t>_</w:t>
      </w:r>
    </w:p>
    <w:p w:rsidR="0082693B" w:rsidRPr="00D73231" w:rsidRDefault="0082693B" w:rsidP="00DE58BF">
      <w:pPr>
        <w:pStyle w:val="1stcheckboxlevel"/>
        <w:numPr>
          <w:ilvl w:val="0"/>
          <w:numId w:val="0"/>
        </w:numPr>
        <w:spacing w:after="60"/>
        <w:ind w:left="360"/>
        <w:rPr>
          <w:u w:val="single"/>
        </w:rPr>
      </w:pPr>
      <w:r w:rsidRPr="00D73231">
        <w:rPr>
          <w:u w:val="single"/>
        </w:rPr>
        <w:t>_____________________________________</w:t>
      </w:r>
    </w:p>
    <w:p w:rsidR="00A535D5" w:rsidRDefault="00A535D5" w:rsidP="00A535D5">
      <w:pPr>
        <w:pStyle w:val="Questionheading"/>
        <w:numPr>
          <w:ilvl w:val="0"/>
          <w:numId w:val="0"/>
        </w:numPr>
        <w:ind w:left="360"/>
        <w:sectPr w:rsidR="00A535D5" w:rsidSect="00A535D5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spacing w:before="240"/>
        <w:ind w:left="900" w:hanging="540"/>
      </w:pPr>
      <w:r w:rsidRPr="00CC0C4C">
        <w:rPr>
          <w:lang w:val="es-MX"/>
        </w:rPr>
        <w:lastRenderedPageBreak/>
        <w:t>7e.</w:t>
      </w:r>
      <w:r w:rsidRPr="00CC0C4C">
        <w:rPr>
          <w:lang w:val="es-MX"/>
        </w:rPr>
        <w:tab/>
      </w:r>
      <w:r w:rsidR="00112A06" w:rsidRPr="00CC0C4C">
        <w:rPr>
          <w:lang w:val="es-MX"/>
        </w:rPr>
        <w:t>Por favor especifique la ciudad en donde le negaron una vivienda.</w:t>
      </w:r>
      <w:r w:rsidRPr="00D73231">
        <w:rPr>
          <w:u w:val="single"/>
          <w:lang w:val="es-MX"/>
        </w:rPr>
        <w:t xml:space="preserve"> </w:t>
      </w:r>
      <w:r w:rsidR="00112A06" w:rsidRPr="00D73231">
        <w:rPr>
          <w:b w:val="0"/>
          <w:color w:val="auto"/>
          <w:u w:val="single"/>
        </w:rPr>
        <w:t>__________</w:t>
      </w:r>
      <w:r w:rsidR="00A535D5" w:rsidRPr="00D73231">
        <w:rPr>
          <w:b w:val="0"/>
          <w:color w:val="auto"/>
          <w:u w:val="single"/>
        </w:rPr>
        <w:t>___________</w:t>
      </w:r>
    </w:p>
    <w:p w:rsidR="00EC3BCB" w:rsidRPr="00EC3BCB" w:rsidRDefault="00EC3BCB" w:rsidP="00EC3BCB">
      <w:pPr>
        <w:pStyle w:val="Questionheading"/>
        <w:rPr>
          <w:sz w:val="20"/>
          <w:lang w:val="es-MX"/>
        </w:rPr>
      </w:pPr>
      <w:r w:rsidRPr="00EC3BCB">
        <w:rPr>
          <w:sz w:val="20"/>
          <w:lang w:val="es-MX"/>
        </w:rPr>
        <w:lastRenderedPageBreak/>
        <w:t>Cuando estabas buscando vivienda en Galveston, Missouri City, Pasadena o el Condado Harris durante los últimos cinco años, ¿pasaste por alguna de las siguientes situaciones?</w:t>
      </w:r>
    </w:p>
    <w:p w:rsidR="00EC3BCB" w:rsidRPr="00CF2428" w:rsidRDefault="00EC3BCB" w:rsidP="00EC3BCB">
      <w:pPr>
        <w:pStyle w:val="1stcheckboxlevel"/>
        <w:rPr>
          <w:lang w:val="es-MX"/>
        </w:rPr>
      </w:pPr>
      <w:r w:rsidRPr="00CF2428">
        <w:rPr>
          <w:lang w:val="es-MX"/>
        </w:rPr>
        <w:t>El propietario no respondió a mis llamadas preguntando sobre la vivienda.</w:t>
      </w:r>
    </w:p>
    <w:p w:rsidR="00EC3BCB" w:rsidRPr="00CF2428" w:rsidRDefault="00EC3BCB" w:rsidP="00EC3BCB">
      <w:pPr>
        <w:pStyle w:val="1stcheckboxlevel"/>
        <w:rPr>
          <w:lang w:val="es-MX"/>
        </w:rPr>
      </w:pPr>
      <w:r w:rsidRPr="00CF2428">
        <w:rPr>
          <w:lang w:val="es-MX"/>
        </w:rPr>
        <w:t xml:space="preserve">Me dijeron por teléfono que la vivienda estaba disponible, pero cuando me presenté en persona, el propietario me dijo que ya no estaba disponible. </w:t>
      </w:r>
    </w:p>
    <w:p w:rsidR="00EC3BCB" w:rsidRPr="00CF2428" w:rsidRDefault="00EC3BCB" w:rsidP="00EC3BCB">
      <w:pPr>
        <w:pStyle w:val="1stcheckboxlevel"/>
        <w:rPr>
          <w:lang w:val="es-MX"/>
        </w:rPr>
      </w:pPr>
      <w:r w:rsidRPr="00CF2428">
        <w:rPr>
          <w:lang w:val="es-MX"/>
        </w:rPr>
        <w:t xml:space="preserve">El agente de bienes raíces solo me mostró hogares en vecindarios en donde la mayoría de las personas eran de </w:t>
      </w:r>
      <w:proofErr w:type="spellStart"/>
      <w:r w:rsidRPr="00CF2428">
        <w:rPr>
          <w:lang w:val="es-MX"/>
        </w:rPr>
        <w:t>mi</w:t>
      </w:r>
      <w:proofErr w:type="spellEnd"/>
      <w:r w:rsidRPr="00CF2428">
        <w:rPr>
          <w:lang w:val="es-MX"/>
        </w:rPr>
        <w:t xml:space="preserve"> mismo grupo racial/étnico; sugirió solo vecindarios en donde la mayoría de las personas eran de </w:t>
      </w:r>
      <w:proofErr w:type="spellStart"/>
      <w:r w:rsidRPr="00CF2428">
        <w:rPr>
          <w:lang w:val="es-MX"/>
        </w:rPr>
        <w:t>mi</w:t>
      </w:r>
      <w:proofErr w:type="spellEnd"/>
      <w:r w:rsidRPr="00CF2428">
        <w:rPr>
          <w:lang w:val="es-MX"/>
        </w:rPr>
        <w:t xml:space="preserve"> mismo grupo racial/étnico.</w:t>
      </w:r>
    </w:p>
    <w:p w:rsidR="00EC3BCB" w:rsidRPr="00CF2428" w:rsidRDefault="00EC3BCB" w:rsidP="00EC3BCB">
      <w:pPr>
        <w:pStyle w:val="1stcheckboxlevel"/>
        <w:rPr>
          <w:lang w:val="es-MX"/>
        </w:rPr>
      </w:pPr>
      <w:r w:rsidRPr="00CF2428">
        <w:rPr>
          <w:lang w:val="es-MX"/>
        </w:rPr>
        <w:t xml:space="preserve">Un banco u otra agencia de préstamos me negó un préstamo hipotecario o me cobró una tasa de interés alta. </w:t>
      </w:r>
    </w:p>
    <w:p w:rsidR="00DE58BF" w:rsidRPr="00DE58BF" w:rsidRDefault="00DE58BF" w:rsidP="00DE58BF">
      <w:pPr>
        <w:pStyle w:val="Questionheading"/>
        <w:rPr>
          <w:sz w:val="20"/>
          <w:lang w:val="es-MX"/>
        </w:rPr>
      </w:pPr>
      <w:r w:rsidRPr="00DE58BF">
        <w:rPr>
          <w:sz w:val="20"/>
          <w:lang w:val="es-MX"/>
        </w:rPr>
        <w:t>¿Hay áreas/vecindarios en Galveston, Missouri City, Pasadena o el Condado de Harris en donde no te sentirías bienvenido/</w:t>
      </w:r>
      <w:proofErr w:type="spellStart"/>
      <w:r w:rsidRPr="00DE58BF">
        <w:rPr>
          <w:sz w:val="20"/>
          <w:lang w:val="es-MX"/>
        </w:rPr>
        <w:t>a</w:t>
      </w:r>
      <w:proofErr w:type="spellEnd"/>
      <w:r w:rsidRPr="00DE58BF">
        <w:rPr>
          <w:sz w:val="20"/>
          <w:lang w:val="es-MX"/>
        </w:rPr>
        <w:t xml:space="preserve"> debido al grupo racial o étnico al que perteneces, discapacidad, tipo de familia, religión u otra parte de tu identidad? </w:t>
      </w:r>
    </w:p>
    <w:p w:rsidR="00DE58BF" w:rsidRPr="00DE58BF" w:rsidRDefault="00DE58BF" w:rsidP="00DE58BF">
      <w:pPr>
        <w:pStyle w:val="1stcheckboxlevel"/>
        <w:ind w:left="1260"/>
      </w:pPr>
      <w:r w:rsidRPr="00DE58BF">
        <w:t>Sí</w:t>
      </w:r>
    </w:p>
    <w:p w:rsidR="00DE58BF" w:rsidRPr="00DE58BF" w:rsidRDefault="00DE58BF" w:rsidP="00DE58BF">
      <w:pPr>
        <w:pStyle w:val="Questionheading"/>
        <w:numPr>
          <w:ilvl w:val="0"/>
          <w:numId w:val="14"/>
        </w:numPr>
        <w:ind w:left="1710"/>
        <w:rPr>
          <w:rFonts w:asciiTheme="minorHAnsi" w:hAnsiTheme="minorHAnsi"/>
          <w:b w:val="0"/>
          <w:color w:val="auto"/>
          <w:sz w:val="21"/>
          <w:szCs w:val="21"/>
        </w:rPr>
      </w:pPr>
      <w:r w:rsidRPr="00DE58BF">
        <w:rPr>
          <w:rFonts w:asciiTheme="minorHAnsi" w:hAnsiTheme="minorHAnsi"/>
          <w:b w:val="0"/>
          <w:color w:val="auto"/>
          <w:sz w:val="21"/>
          <w:szCs w:val="21"/>
        </w:rPr>
        <w:t>¿</w:t>
      </w:r>
      <w:proofErr w:type="spellStart"/>
      <w:r w:rsidRPr="00DE58BF">
        <w:rPr>
          <w:rFonts w:asciiTheme="minorHAnsi" w:hAnsiTheme="minorHAnsi"/>
          <w:b w:val="0"/>
          <w:color w:val="auto"/>
          <w:sz w:val="21"/>
          <w:szCs w:val="21"/>
        </w:rPr>
        <w:t>Qué</w:t>
      </w:r>
      <w:proofErr w:type="spellEnd"/>
      <w:r w:rsidRPr="00DE58BF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proofErr w:type="spellStart"/>
      <w:r w:rsidRPr="00DE58BF">
        <w:rPr>
          <w:rFonts w:asciiTheme="minorHAnsi" w:hAnsiTheme="minorHAnsi"/>
          <w:b w:val="0"/>
          <w:color w:val="auto"/>
          <w:sz w:val="21"/>
          <w:szCs w:val="21"/>
        </w:rPr>
        <w:t>área</w:t>
      </w:r>
      <w:proofErr w:type="spellEnd"/>
      <w:r w:rsidRPr="00DE58BF">
        <w:rPr>
          <w:rFonts w:asciiTheme="minorHAnsi" w:hAnsiTheme="minorHAnsi"/>
          <w:b w:val="0"/>
          <w:color w:val="auto"/>
          <w:sz w:val="21"/>
          <w:szCs w:val="21"/>
        </w:rPr>
        <w:t>/</w:t>
      </w:r>
      <w:proofErr w:type="spellStart"/>
      <w:r w:rsidRPr="00DE58BF">
        <w:rPr>
          <w:rFonts w:asciiTheme="minorHAnsi" w:hAnsiTheme="minorHAnsi"/>
          <w:b w:val="0"/>
          <w:color w:val="auto"/>
          <w:sz w:val="21"/>
          <w:szCs w:val="21"/>
        </w:rPr>
        <w:t>vecindario</w:t>
      </w:r>
      <w:proofErr w:type="spellEnd"/>
      <w:r w:rsidRPr="00DE58BF">
        <w:rPr>
          <w:rFonts w:asciiTheme="minorHAnsi" w:hAnsiTheme="minorHAnsi"/>
          <w:b w:val="0"/>
          <w:color w:val="auto"/>
          <w:sz w:val="21"/>
          <w:szCs w:val="21"/>
        </w:rPr>
        <w:t>(s)?</w:t>
      </w:r>
      <w:r w:rsidR="00EC3BCB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EC3BCB" w:rsidRPr="00D73231">
        <w:rPr>
          <w:rFonts w:asciiTheme="minorHAnsi" w:hAnsiTheme="minorHAnsi"/>
          <w:b w:val="0"/>
          <w:color w:val="auto"/>
          <w:sz w:val="21"/>
          <w:szCs w:val="21"/>
          <w:u w:val="single"/>
        </w:rPr>
        <w:t>________________________________________________</w:t>
      </w:r>
    </w:p>
    <w:p w:rsidR="00DE58BF" w:rsidRPr="00DE58BF" w:rsidRDefault="00DE58BF" w:rsidP="00DE58BF">
      <w:pPr>
        <w:pStyle w:val="Questionheading"/>
        <w:numPr>
          <w:ilvl w:val="0"/>
          <w:numId w:val="14"/>
        </w:numPr>
        <w:ind w:left="1710"/>
        <w:rPr>
          <w:rFonts w:asciiTheme="minorHAnsi" w:hAnsiTheme="minorHAnsi"/>
          <w:b w:val="0"/>
          <w:color w:val="auto"/>
          <w:sz w:val="21"/>
          <w:szCs w:val="21"/>
        </w:rPr>
      </w:pPr>
      <w:r w:rsidRPr="00CF2428">
        <w:rPr>
          <w:rFonts w:asciiTheme="minorHAnsi" w:hAnsiTheme="minorHAnsi"/>
          <w:b w:val="0"/>
          <w:color w:val="auto"/>
          <w:sz w:val="21"/>
          <w:szCs w:val="21"/>
          <w:lang w:val="es-MX"/>
        </w:rPr>
        <w:t>¿Por qué razón no te sentirías bienvenido/a?</w:t>
      </w:r>
      <w:r w:rsidR="00EC3BCB" w:rsidRPr="00D73231">
        <w:rPr>
          <w:rFonts w:asciiTheme="minorHAnsi" w:hAnsiTheme="minorHAnsi"/>
          <w:b w:val="0"/>
          <w:color w:val="auto"/>
          <w:sz w:val="21"/>
          <w:szCs w:val="21"/>
          <w:u w:val="single"/>
          <w:lang w:val="es-MX"/>
        </w:rPr>
        <w:t xml:space="preserve"> </w:t>
      </w:r>
      <w:r w:rsidR="00EC3BCB" w:rsidRPr="00D73231">
        <w:rPr>
          <w:rFonts w:asciiTheme="minorHAnsi" w:hAnsiTheme="minorHAnsi"/>
          <w:b w:val="0"/>
          <w:color w:val="auto"/>
          <w:sz w:val="21"/>
          <w:szCs w:val="21"/>
          <w:u w:val="single"/>
        </w:rPr>
        <w:t>________________________________</w:t>
      </w:r>
    </w:p>
    <w:p w:rsidR="00DE58BF" w:rsidRPr="00DE58BF" w:rsidRDefault="00DE58BF" w:rsidP="00DE58BF">
      <w:pPr>
        <w:pStyle w:val="1stcheckboxlevel"/>
        <w:ind w:left="1260"/>
      </w:pPr>
      <w:r w:rsidRPr="00DE58BF">
        <w:t xml:space="preserve">No </w:t>
      </w:r>
    </w:p>
    <w:p w:rsidR="008C4724" w:rsidRPr="00CC0C4C" w:rsidRDefault="00112A06" w:rsidP="00112A06">
      <w:pPr>
        <w:pStyle w:val="Questionheading"/>
        <w:rPr>
          <w:sz w:val="20"/>
          <w:lang w:val="es-MX"/>
        </w:rPr>
      </w:pPr>
      <w:r w:rsidRPr="00CC0C4C">
        <w:rPr>
          <w:lang w:val="es-MX"/>
        </w:rPr>
        <w:t>¿Tiene usted o alguien que vive en su hogar vales de la Sección 8?</w:t>
      </w:r>
    </w:p>
    <w:p w:rsidR="00EE1C25" w:rsidRPr="00CC0C4C" w:rsidRDefault="00EE1C25" w:rsidP="00F848F5">
      <w:pPr>
        <w:pStyle w:val="1stcheckboxlevel"/>
        <w:rPr>
          <w:lang w:val="es-MX"/>
        </w:rPr>
        <w:sectPr w:rsidR="00EE1C25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F848F5" w:rsidRDefault="00F848F5" w:rsidP="00F848F5">
      <w:pPr>
        <w:pStyle w:val="1stcheckboxlevel"/>
      </w:pPr>
      <w:proofErr w:type="spellStart"/>
      <w:r>
        <w:lastRenderedPageBreak/>
        <w:t>Sí</w:t>
      </w:r>
      <w:proofErr w:type="spellEnd"/>
    </w:p>
    <w:p w:rsidR="008C4724" w:rsidRPr="00CC0C4C" w:rsidRDefault="00F848F5" w:rsidP="00EE1C25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No [</w:t>
      </w:r>
      <w:r w:rsidR="00D73231">
        <w:rPr>
          <w:i/>
          <w:lang w:val="es-MX"/>
        </w:rPr>
        <w:t>avance a la pregunta 11</w:t>
      </w:r>
      <w:r w:rsidRPr="00CC0C4C">
        <w:rPr>
          <w:lang w:val="es-MX"/>
        </w:rPr>
        <w:t>]</w:t>
      </w:r>
    </w:p>
    <w:p w:rsidR="00EE1C25" w:rsidRPr="00CC0C4C" w:rsidRDefault="00EE1C25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EE1C25" w:rsidRPr="00CC0C4C" w:rsidSect="00EC3BCB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1350" w:space="360"/>
            <w:col w:w="7650"/>
          </w:cols>
          <w:docGrid w:linePitch="360"/>
        </w:sectPr>
      </w:pPr>
    </w:p>
    <w:p w:rsidR="008C4724" w:rsidRPr="00CC0C4C" w:rsidRDefault="00D73231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>
        <w:rPr>
          <w:lang w:val="es-MX"/>
        </w:rPr>
        <w:lastRenderedPageBreak/>
        <w:t>10</w:t>
      </w:r>
      <w:r w:rsidR="00945DDB" w:rsidRPr="00CC0C4C">
        <w:rPr>
          <w:lang w:val="es-MX"/>
        </w:rPr>
        <w:t>a.</w:t>
      </w:r>
      <w:r w:rsidR="00945DDB" w:rsidRPr="00CC0C4C">
        <w:rPr>
          <w:lang w:val="es-MX"/>
        </w:rPr>
        <w:tab/>
      </w:r>
      <w:r w:rsidR="00F848F5" w:rsidRPr="00CC0C4C">
        <w:rPr>
          <w:lang w:val="es-MX"/>
        </w:rPr>
        <w:t>En su experiencia, ¿qué tan difícil es encontrar un propietario que acepte vales de la Sección 8?</w:t>
      </w:r>
      <w:r w:rsidR="008C4724" w:rsidRPr="00CC0C4C">
        <w:rPr>
          <w:lang w:val="es-MX"/>
        </w:rPr>
        <w:t xml:space="preserve">  </w:t>
      </w:r>
    </w:p>
    <w:p w:rsidR="00DF4563" w:rsidRPr="00CF2428" w:rsidRDefault="00DF4563" w:rsidP="0082693B">
      <w:pPr>
        <w:pStyle w:val="1stcheckboxlevel"/>
        <w:ind w:left="1260"/>
        <w:rPr>
          <w:lang w:val="es-MX"/>
        </w:rPr>
        <w:sectPr w:rsidR="00DF4563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F848F5" w:rsidRPr="00D73231" w:rsidRDefault="00F848F5" w:rsidP="00D73231">
      <w:pPr>
        <w:pStyle w:val="1stcheckboxlevel"/>
        <w:ind w:left="1260" w:right="-180"/>
        <w:rPr>
          <w:lang w:val="es-MX"/>
        </w:rPr>
      </w:pPr>
      <w:r w:rsidRPr="00D73231">
        <w:rPr>
          <w:lang w:val="es-MX"/>
        </w:rPr>
        <w:lastRenderedPageBreak/>
        <w:t xml:space="preserve">No es difícil </w:t>
      </w:r>
      <w:r w:rsidR="00D73231" w:rsidRPr="00CC0C4C">
        <w:rPr>
          <w:rFonts w:ascii="Calibri" w:hAnsi="Calibri"/>
          <w:lang w:val="es-MX"/>
        </w:rPr>
        <w:t>[</w:t>
      </w:r>
      <w:r w:rsidR="00D73231">
        <w:rPr>
          <w:rFonts w:ascii="Calibri" w:hAnsi="Calibri"/>
          <w:i/>
          <w:lang w:val="es-MX"/>
        </w:rPr>
        <w:t>avance a la pregunta 11</w:t>
      </w:r>
      <w:r w:rsidR="00D73231" w:rsidRPr="00CC0C4C">
        <w:rPr>
          <w:rFonts w:ascii="Calibri" w:hAnsi="Calibri"/>
          <w:lang w:val="es-MX"/>
        </w:rPr>
        <w:t>]</w:t>
      </w:r>
    </w:p>
    <w:p w:rsidR="00F848F5" w:rsidRDefault="00D73231" w:rsidP="00DF4563">
      <w:pPr>
        <w:pStyle w:val="1stcheckboxlevel"/>
        <w:ind w:left="360"/>
      </w:pPr>
      <w:r>
        <w:br w:type="column"/>
      </w:r>
      <w:proofErr w:type="spellStart"/>
      <w:r w:rsidR="00F848F5">
        <w:lastRenderedPageBreak/>
        <w:t>Es</w:t>
      </w:r>
      <w:proofErr w:type="spellEnd"/>
      <w:r w:rsidR="00F848F5">
        <w:t xml:space="preserve"> </w:t>
      </w:r>
      <w:proofErr w:type="spellStart"/>
      <w:r w:rsidR="00F848F5">
        <w:t>algo</w:t>
      </w:r>
      <w:proofErr w:type="spellEnd"/>
      <w:r w:rsidR="00F848F5">
        <w:t xml:space="preserve"> </w:t>
      </w:r>
      <w:proofErr w:type="spellStart"/>
      <w:r w:rsidR="00F848F5">
        <w:t>difícil</w:t>
      </w:r>
      <w:proofErr w:type="spellEnd"/>
      <w:r w:rsidR="00F848F5">
        <w:t xml:space="preserve"> </w:t>
      </w:r>
    </w:p>
    <w:p w:rsidR="008C4724" w:rsidRPr="004C5964" w:rsidRDefault="00D73231" w:rsidP="00DF4563">
      <w:pPr>
        <w:pStyle w:val="1stcheckboxlevel"/>
        <w:ind w:left="360"/>
      </w:pPr>
      <w:r>
        <w:br w:type="column"/>
      </w:r>
      <w:proofErr w:type="spellStart"/>
      <w:r w:rsidR="00F848F5">
        <w:lastRenderedPageBreak/>
        <w:t>Es</w:t>
      </w:r>
      <w:proofErr w:type="spellEnd"/>
      <w:r w:rsidR="00F848F5">
        <w:t xml:space="preserve"> </w:t>
      </w:r>
      <w:proofErr w:type="spellStart"/>
      <w:r w:rsidR="00F848F5">
        <w:t>muy</w:t>
      </w:r>
      <w:proofErr w:type="spellEnd"/>
      <w:r w:rsidR="00F848F5">
        <w:t xml:space="preserve"> </w:t>
      </w:r>
      <w:proofErr w:type="spellStart"/>
      <w:r w:rsidR="00F848F5">
        <w:t>difícil</w:t>
      </w:r>
      <w:proofErr w:type="spellEnd"/>
    </w:p>
    <w:p w:rsidR="00DF4563" w:rsidRDefault="00DF4563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DF4563" w:rsidSect="00D73231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4410" w:space="360"/>
            <w:col w:w="1980" w:space="360"/>
            <w:col w:w="2250"/>
          </w:cols>
          <w:docGrid w:linePitch="360"/>
        </w:sectPr>
      </w:pPr>
    </w:p>
    <w:p w:rsidR="008C4724" w:rsidRPr="00D73231" w:rsidRDefault="00D73231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>
        <w:rPr>
          <w:lang w:val="es-MX"/>
        </w:rPr>
        <w:lastRenderedPageBreak/>
        <w:t>10</w:t>
      </w:r>
      <w:r w:rsidR="00945DDB" w:rsidRPr="00CC0C4C">
        <w:rPr>
          <w:lang w:val="es-MX"/>
        </w:rPr>
        <w:t>b.</w:t>
      </w:r>
      <w:r w:rsidR="00945DDB" w:rsidRPr="00CC0C4C">
        <w:rPr>
          <w:lang w:val="es-MX"/>
        </w:rPr>
        <w:tab/>
      </w:r>
      <w:r w:rsidR="00F848F5" w:rsidRPr="00CC0C4C">
        <w:rPr>
          <w:lang w:val="es-MX"/>
        </w:rPr>
        <w:t xml:space="preserve">Si es algo o muy difícil, ¿por qué es difícil usar los vales de la Sección 8? </w:t>
      </w:r>
      <w:r w:rsidR="00F848F5" w:rsidRPr="00D73231">
        <w:rPr>
          <w:lang w:val="es-MX"/>
        </w:rPr>
        <w:t>(Selecc</w:t>
      </w:r>
      <w:r w:rsidR="0082693B" w:rsidRPr="00D73231">
        <w:rPr>
          <w:lang w:val="es-MX"/>
        </w:rPr>
        <w:t>ione todos los que correspondan</w:t>
      </w:r>
      <w:r w:rsidR="00F848F5" w:rsidRPr="00D73231">
        <w:rPr>
          <w:lang w:val="es-MX"/>
        </w:rPr>
        <w:t>)</w:t>
      </w:r>
    </w:p>
    <w:p w:rsidR="00F848F5" w:rsidRPr="00CC0C4C" w:rsidRDefault="00F848F5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Los propietarios tienen políticas para no alquilar a personas con vales</w:t>
      </w:r>
    </w:p>
    <w:p w:rsidR="00F848F5" w:rsidRPr="00CC0C4C" w:rsidRDefault="00F848F5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Los vales no cubren suficientemente el costo del alquiler de los lugares donde quiero vivir</w:t>
      </w:r>
    </w:p>
    <w:p w:rsidR="00F848F5" w:rsidRPr="00CC0C4C" w:rsidRDefault="00F848F5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No tengo suficiente tiempo para encontrar un lugar donde vivir antes que el vale deje de ser válido</w:t>
      </w:r>
    </w:p>
    <w:p w:rsidR="00F848F5" w:rsidRPr="00CC0C4C" w:rsidRDefault="00F848F5" w:rsidP="0082693B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Es difícil encontrar información sobre propietarios que aceptan la Sección 8</w:t>
      </w:r>
    </w:p>
    <w:p w:rsidR="00945DDB" w:rsidRPr="00D73231" w:rsidRDefault="00F848F5" w:rsidP="00D73231">
      <w:pPr>
        <w:pStyle w:val="1stcheckboxlevel"/>
        <w:ind w:left="1260"/>
        <w:sectPr w:rsidR="00945DDB" w:rsidRPr="00D73231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  <w:proofErr w:type="spellStart"/>
      <w:r>
        <w:t>Otra</w:t>
      </w:r>
      <w:proofErr w:type="spellEnd"/>
      <w:r>
        <w:t xml:space="preserve"> (</w:t>
      </w:r>
      <w:proofErr w:type="spellStart"/>
      <w:r w:rsidRPr="00F848F5">
        <w:rPr>
          <w:i/>
        </w:rPr>
        <w:t>por</w:t>
      </w:r>
      <w:proofErr w:type="spellEnd"/>
      <w:r w:rsidRPr="00F848F5">
        <w:rPr>
          <w:i/>
        </w:rPr>
        <w:t xml:space="preserve"> favor </w:t>
      </w:r>
      <w:proofErr w:type="spellStart"/>
      <w:r w:rsidRPr="00F848F5">
        <w:rPr>
          <w:i/>
        </w:rPr>
        <w:t>especifique</w:t>
      </w:r>
      <w:proofErr w:type="spellEnd"/>
      <w:r>
        <w:t>)</w:t>
      </w:r>
      <w:r w:rsidR="00945DDB" w:rsidRPr="00D73231">
        <w:rPr>
          <w:u w:val="single"/>
        </w:rPr>
        <w:t xml:space="preserve"> ___________________________</w:t>
      </w:r>
      <w:r w:rsidR="00D73231">
        <w:rPr>
          <w:u w:val="single"/>
        </w:rPr>
        <w:t>________________________</w:t>
      </w:r>
    </w:p>
    <w:p w:rsidR="00945DDB" w:rsidRDefault="00945DDB" w:rsidP="00DE58BF">
      <w:pPr>
        <w:pStyle w:val="1stcheckboxlevel"/>
        <w:numPr>
          <w:ilvl w:val="0"/>
          <w:numId w:val="0"/>
        </w:numPr>
        <w:tabs>
          <w:tab w:val="left" w:pos="360"/>
          <w:tab w:val="left" w:pos="4500"/>
        </w:tabs>
        <w:rPr>
          <w:rFonts w:ascii="Calibri" w:hAnsi="Calibri"/>
          <w:b/>
          <w:sz w:val="20"/>
          <w:szCs w:val="20"/>
        </w:rPr>
        <w:sectPr w:rsidR="00945DDB" w:rsidSect="00945DDB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945DDB" w:rsidTr="00945DDB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945DDB" w:rsidRPr="00F848F5" w:rsidRDefault="00F848F5" w:rsidP="00945DDB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 w:rsidRPr="00F848F5">
              <w:rPr>
                <w:rFonts w:eastAsia="Calibri" w:cs="Calibri"/>
                <w:smallCaps/>
                <w:color w:val="FFFFFF"/>
              </w:rPr>
              <w:lastRenderedPageBreak/>
              <w:t>VECINDARIO/COMUNIDAD</w:t>
            </w:r>
          </w:p>
        </w:tc>
      </w:tr>
    </w:tbl>
    <w:p w:rsidR="008C4724" w:rsidRPr="00CC0C4C" w:rsidRDefault="00F848F5" w:rsidP="0082693B">
      <w:pPr>
        <w:pStyle w:val="Questionheading"/>
        <w:spacing w:before="120"/>
        <w:rPr>
          <w:lang w:val="es-MX"/>
        </w:rPr>
      </w:pPr>
      <w:r w:rsidRPr="00CC0C4C">
        <w:rPr>
          <w:lang w:val="es-MX"/>
        </w:rPr>
        <w:t>¿Siente que a todos los residentes donde vive se les trata igual que a los otros residentes en otras áreas de su comunidad?</w:t>
      </w:r>
    </w:p>
    <w:p w:rsidR="00DF4563" w:rsidRPr="00CF2428" w:rsidRDefault="00DF4563" w:rsidP="00F848F5">
      <w:pPr>
        <w:pStyle w:val="1stcheckboxlevel"/>
        <w:rPr>
          <w:lang w:val="es-MX"/>
        </w:rPr>
        <w:sectPr w:rsidR="00DF4563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F848F5" w:rsidRDefault="00F848F5" w:rsidP="00F848F5">
      <w:pPr>
        <w:pStyle w:val="1stcheckboxlevel"/>
      </w:pPr>
      <w:proofErr w:type="spellStart"/>
      <w:r>
        <w:lastRenderedPageBreak/>
        <w:t>Sí</w:t>
      </w:r>
      <w:proofErr w:type="spellEnd"/>
    </w:p>
    <w:p w:rsidR="00F848F5" w:rsidRDefault="00F848F5" w:rsidP="00F848F5">
      <w:pPr>
        <w:pStyle w:val="1stcheckboxlevel"/>
      </w:pPr>
      <w:r>
        <w:lastRenderedPageBreak/>
        <w:t xml:space="preserve">No </w:t>
      </w:r>
    </w:p>
    <w:p w:rsidR="008C4724" w:rsidRPr="00945DDB" w:rsidRDefault="00F848F5" w:rsidP="00F848F5">
      <w:pPr>
        <w:pStyle w:val="1stcheckboxlevel"/>
      </w:pPr>
      <w:r>
        <w:lastRenderedPageBreak/>
        <w:t xml:space="preserve">No </w:t>
      </w:r>
      <w:proofErr w:type="spellStart"/>
      <w:r>
        <w:t>sé</w:t>
      </w:r>
      <w:proofErr w:type="spellEnd"/>
    </w:p>
    <w:p w:rsidR="00DF4563" w:rsidRDefault="00DF4563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DF4563" w:rsidSect="00DF4563">
          <w:type w:val="continuous"/>
          <w:pgSz w:w="12240" w:h="15840" w:code="1"/>
          <w:pgMar w:top="1440" w:right="1440" w:bottom="720" w:left="1440" w:header="0" w:footer="525" w:gutter="0"/>
          <w:cols w:num="4" w:space="720" w:equalWidth="0">
            <w:col w:w="1530" w:space="360"/>
            <w:col w:w="1620" w:space="360"/>
            <w:col w:w="2970" w:space="720"/>
            <w:col w:w="1800"/>
          </w:cols>
          <w:docGrid w:linePitch="360"/>
        </w:sectPr>
      </w:pPr>
    </w:p>
    <w:p w:rsidR="00945DDB" w:rsidRPr="00D73231" w:rsidRDefault="00D73231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color w:val="auto"/>
          <w:lang w:val="es-MX"/>
        </w:rPr>
      </w:pPr>
      <w:r>
        <w:rPr>
          <w:lang w:val="es-MX"/>
        </w:rPr>
        <w:lastRenderedPageBreak/>
        <w:t>11</w:t>
      </w:r>
      <w:r w:rsidR="008C4724" w:rsidRPr="00CC0C4C">
        <w:rPr>
          <w:lang w:val="es-MX"/>
        </w:rPr>
        <w:t>a.</w:t>
      </w:r>
      <w:r w:rsidR="008C4724" w:rsidRPr="00CC0C4C">
        <w:rPr>
          <w:lang w:val="es-MX"/>
        </w:rPr>
        <w:tab/>
      </w:r>
      <w:r w:rsidR="00F848F5" w:rsidRPr="00CC0C4C">
        <w:rPr>
          <w:lang w:val="es-MX"/>
        </w:rPr>
        <w:t xml:space="preserve">Si no, ¿por qué? </w:t>
      </w:r>
      <w:r w:rsidR="00945DDB" w:rsidRPr="00D73231">
        <w:rPr>
          <w:b w:val="0"/>
          <w:color w:val="auto"/>
          <w:lang w:val="es-MX"/>
        </w:rPr>
        <w:t>_______________________________________________________________</w:t>
      </w:r>
    </w:p>
    <w:p w:rsidR="00945DDB" w:rsidRPr="00D73231" w:rsidRDefault="00945DDB" w:rsidP="00945DDB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noProof/>
          <w:color w:val="auto"/>
          <w:sz w:val="20"/>
          <w:u w:val="single"/>
          <w:lang w:val="es-MX"/>
        </w:rPr>
      </w:pPr>
      <w:r w:rsidRPr="00D73231">
        <w:rPr>
          <w:lang w:val="es-MX"/>
        </w:rPr>
        <w:tab/>
      </w:r>
      <w:r w:rsidRPr="00D73231">
        <w:rPr>
          <w:noProof/>
          <w:color w:val="auto"/>
          <w:sz w:val="20"/>
          <w:u w:val="single"/>
          <w:lang w:val="es-MX"/>
        </w:rPr>
        <w:tab/>
      </w:r>
    </w:p>
    <w:p w:rsidR="008C4724" w:rsidRPr="00CC0C4C" w:rsidRDefault="001F0012" w:rsidP="001F0012">
      <w:pPr>
        <w:pStyle w:val="Questionheading"/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22161" wp14:editId="6BE75F1A">
                <wp:simplePos x="0" y="0"/>
                <wp:positionH relativeFrom="column">
                  <wp:posOffset>5123815</wp:posOffset>
                </wp:positionH>
                <wp:positionV relativeFrom="paragraph">
                  <wp:posOffset>290830</wp:posOffset>
                </wp:positionV>
                <wp:extent cx="560705" cy="334645"/>
                <wp:effectExtent l="0" t="0" r="0" b="82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231" w:rsidRDefault="00D73231" w:rsidP="00F848F5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>acuerdo</w:t>
                            </w:r>
                            <w:proofErr w:type="spellEnd"/>
                          </w:p>
                          <w:p w:rsidR="00D73231" w:rsidRPr="00393E0D" w:rsidRDefault="00D73231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3.45pt;margin-top:22.9pt;width:44.1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yltwIAAMA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" filled="f" stroked="f">
                <v:textbox>
                  <w:txbxContent>
                    <w:p w:rsidR="00D73231" w:rsidRDefault="00D73231" w:rsidP="00F848F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>Muy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>acuerdo</w:t>
                      </w:r>
                      <w:proofErr w:type="spellEnd"/>
                    </w:p>
                    <w:p w:rsidR="00D73231" w:rsidRPr="00393E0D" w:rsidRDefault="00D73231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8529F" wp14:editId="59C66012">
                <wp:simplePos x="0" y="0"/>
                <wp:positionH relativeFrom="column">
                  <wp:posOffset>2721610</wp:posOffset>
                </wp:positionH>
                <wp:positionV relativeFrom="paragraph">
                  <wp:posOffset>291201</wp:posOffset>
                </wp:positionV>
                <wp:extent cx="706755" cy="33464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231" w:rsidRPr="00393E0D" w:rsidRDefault="00D73231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848F5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Muy</w:t>
                            </w:r>
                            <w:proofErr w:type="spellEnd"/>
                            <w:r w:rsidRPr="00F848F5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48F5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F848F5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48F5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desacuerdo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4.3pt;margin-top:22.95pt;width:55.65pt;height:2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BX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" filled="f" stroked="f">
                <v:textbox>
                  <w:txbxContent>
                    <w:p w:rsidR="00D73231" w:rsidRPr="00393E0D" w:rsidRDefault="00D73231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F848F5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Muy</w:t>
                      </w:r>
                      <w:proofErr w:type="spellEnd"/>
                      <w:r w:rsidRPr="00F848F5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48F5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F848F5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48F5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desacuerdo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848F5" w:rsidRPr="00CC0C4C">
        <w:rPr>
          <w:noProof/>
          <w:lang w:val="es-MX"/>
        </w:rPr>
        <w:t>Usando una escala del 0 al 9, con 0 siendo “Muy en desacuerdo” y 9 siendo “Muy de acuerdo”, por favor elija un número para calificar cada una de estas frases sobre la ciudad en la que vive.</w:t>
      </w: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4230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720"/>
      </w:tblGrid>
      <w:tr w:rsidR="00580682" w:rsidRPr="007A7FF8" w:rsidTr="00580682">
        <w:trPr>
          <w:trHeight w:val="495"/>
        </w:trPr>
        <w:tc>
          <w:tcPr>
            <w:tcW w:w="42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CC0C4C" w:rsidRDefault="008C4724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ind w:left="-14"/>
              <w:jc w:val="center"/>
              <w:rPr>
                <w:rFonts w:ascii="Calibri" w:hAnsi="Calibri"/>
                <w:b/>
                <w:color w:val="1C75BC"/>
                <w:sz w:val="22"/>
                <w:szCs w:val="20"/>
                <w:lang w:val="es-MX"/>
              </w:rPr>
            </w:pP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0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1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2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3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4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5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6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7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8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9</w:t>
            </w:r>
          </w:p>
        </w:tc>
        <w:tc>
          <w:tcPr>
            <w:tcW w:w="72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F848F5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F848F5">
              <w:rPr>
                <w:rFonts w:ascii="Calibri" w:hAnsi="Calibri"/>
                <w:b/>
                <w:color w:val="1C75BC"/>
                <w:sz w:val="20"/>
                <w:szCs w:val="20"/>
              </w:rPr>
              <w:t xml:space="preserve">No </w:t>
            </w:r>
            <w:proofErr w:type="spellStart"/>
            <w:r w:rsidRPr="00F848F5">
              <w:rPr>
                <w:rFonts w:ascii="Calibri" w:hAnsi="Calibri"/>
                <w:b/>
                <w:color w:val="1C75BC"/>
                <w:sz w:val="20"/>
                <w:szCs w:val="20"/>
              </w:rPr>
              <w:t>sé</w:t>
            </w:r>
            <w:proofErr w:type="spellEnd"/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CC0C4C" w:rsidRDefault="00F848F5" w:rsidP="00580682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Todos los vecindarios en mi área tienen parques e instalaciones recreativas de la misma calidad</w:t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tabs>
                <w:tab w:val="left" w:pos="5094"/>
              </w:tabs>
              <w:spacing w:before="60" w:after="60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Hay supermercados con alimentos frescos y saludables convenie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ntemente ubicados de donde vivo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F70BC4">
            <w:pPr>
              <w:pStyle w:val="BodyText"/>
              <w:tabs>
                <w:tab w:val="left" w:pos="5094"/>
              </w:tabs>
              <w:spacing w:after="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En esta área, 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>es f</w:t>
            </w:r>
            <w:r w:rsidR="00F70BC4" w:rsidRPr="00F70BC4">
              <w:rPr>
                <w:rFonts w:ascii="Calibri" w:hAnsi="Calibri"/>
                <w:sz w:val="20"/>
                <w:szCs w:val="20"/>
                <w:lang w:val="es-MX"/>
              </w:rPr>
              <w:t>á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>cil encontrar</w:t>
            </w: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 vivienda que la gente puede pagar y que queda cer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ca de escuelas de buena calidad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Hay instalaciones médicas/de salud convenie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ntemente ubicadas de donde vivo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Hay oportunidades de trabajo convenie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ntemente ubicadas de donde vivo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F70BC4" w:rsidRDefault="00F70BC4" w:rsidP="00F70BC4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>Puedo ir fácilmente a los lugares que quiero ir utilizando mi opción preferida de transporte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F70BC4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Las 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 xml:space="preserve">viviendas en mi comunidad están en </w:t>
            </w:r>
            <w:r w:rsidR="00F70BC4" w:rsidRPr="00F70BC4">
              <w:rPr>
                <w:rFonts w:ascii="Calibri" w:hAnsi="Calibri"/>
                <w:sz w:val="20"/>
                <w:szCs w:val="20"/>
                <w:lang w:val="es-MX"/>
              </w:rPr>
              <w:t>buenas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 xml:space="preserve"> c</w:t>
            </w:r>
            <w:r w:rsidR="001F0012" w:rsidRPr="00F70BC4">
              <w:rPr>
                <w:rFonts w:ascii="Calibri" w:hAnsi="Calibri"/>
                <w:sz w:val="20"/>
                <w:szCs w:val="20"/>
                <w:lang w:val="es-MX"/>
              </w:rPr>
              <w:t xml:space="preserve">ondiciones y </w:t>
            </w:r>
            <w:r w:rsidR="00F70BC4" w:rsidRPr="00F70BC4">
              <w:rPr>
                <w:rFonts w:ascii="Calibri" w:hAnsi="Calibri"/>
                <w:sz w:val="20"/>
                <w:szCs w:val="20"/>
                <w:lang w:val="es-MX"/>
              </w:rPr>
              <w:t xml:space="preserve">no </w:t>
            </w:r>
            <w:r w:rsidR="001F0012" w:rsidRPr="00F70BC4">
              <w:rPr>
                <w:rFonts w:ascii="Calibri" w:hAnsi="Calibri"/>
                <w:sz w:val="20"/>
                <w:szCs w:val="20"/>
                <w:lang w:val="es-MX"/>
              </w:rPr>
              <w:t>necesitan arreglos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245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tabs>
                <w:tab w:val="left" w:pos="4806"/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Tengo una red de amigos y familiares que me apoyan en mi vecindario, iglesia o comunidad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F70BC4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El área donde vivo tiene 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>m</w:t>
            </w:r>
            <w:r w:rsidR="00F70BC4" w:rsidRPr="00F70BC4">
              <w:rPr>
                <w:rFonts w:ascii="Calibri" w:hAnsi="Calibri"/>
                <w:sz w:val="20"/>
                <w:szCs w:val="20"/>
                <w:lang w:val="es-MX"/>
              </w:rPr>
              <w:t>enos</w:t>
            </w: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 xml:space="preserve"> crimen</w:t>
            </w: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 q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ue otras partes de la comunidad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La mayoría de mis vecinos apoyaría que hubiera vivienda para personas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 de bajos ingresos en el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La mayoría de mis vecinos apoyaría que hubiera vivienda nueva para ancianos 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con bajos ingresos en el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La mayoría de mis vecinos apoyaría que hubiera nuevos edifici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os de apartamentos en el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La mayoría de mis vecinos apoyaría que hubiera una casa residencial para personas que están recuperándose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 del abuso de drogas en el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La mayoría de mis vecinos apoyaría que hubiera un hogar residencial para persona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s con discapacidades en el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 xml:space="preserve">La mayoría de mis vecinos apoyaría que personas de otra raza o 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grupo étnico se mudaran al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  <w:lang w:val="es-MX"/>
              </w:rPr>
            </w:pPr>
            <w:r w:rsidRPr="00CC0C4C">
              <w:rPr>
                <w:rFonts w:ascii="Calibri" w:hAnsi="Calibri"/>
                <w:sz w:val="20"/>
                <w:szCs w:val="20"/>
                <w:lang w:val="es-MX"/>
              </w:rPr>
              <w:t>La mayoría de mis vecinos apoyaría que personas de o</w:t>
            </w:r>
            <w:r w:rsidR="001F0012" w:rsidRPr="00CC0C4C">
              <w:rPr>
                <w:rFonts w:ascii="Calibri" w:hAnsi="Calibri"/>
                <w:sz w:val="20"/>
                <w:szCs w:val="20"/>
                <w:lang w:val="es-MX"/>
              </w:rPr>
              <w:t>tra religión se mudaran al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F70BC4" w:rsidRDefault="00F70BC4" w:rsidP="00F70BC4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F70BC4">
              <w:rPr>
                <w:rFonts w:ascii="Calibri" w:hAnsi="Calibri"/>
                <w:sz w:val="20"/>
                <w:szCs w:val="20"/>
                <w:lang w:val="es-MX"/>
              </w:rPr>
              <w:t>La mayoría de mis vecinos apoyarían que personas de otra orientación sexual o transgénero vinieran a vivir a esta área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F70BC4" w:rsidRPr="00271BF2" w:rsidRDefault="00F70BC4" w:rsidP="00F70BC4">
      <w:pPr>
        <w:pStyle w:val="Questionheading"/>
      </w:pPr>
      <w:r>
        <w:lastRenderedPageBreak/>
        <w:t xml:space="preserve">Compara tu vecindario con otros vecindarios en tu comunidad. La calidad de (o el acceso a) los siguientes servicios/amenidades de la ciudad, ¿es más baja/o, similar o más alta/o que en los otros vecindarios? 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00"/>
        <w:gridCol w:w="1440"/>
        <w:gridCol w:w="1350"/>
        <w:gridCol w:w="1440"/>
        <w:gridCol w:w="1440"/>
      </w:tblGrid>
      <w:tr w:rsidR="00F70BC4" w:rsidRPr="00CF2428" w:rsidTr="00D73231">
        <w:trPr>
          <w:trHeight w:val="576"/>
        </w:trPr>
        <w:tc>
          <w:tcPr>
            <w:tcW w:w="3600" w:type="dxa"/>
            <w:shd w:val="clear" w:color="auto" w:fill="auto"/>
            <w:vAlign w:val="center"/>
          </w:tcPr>
          <w:p w:rsidR="00F70BC4" w:rsidRPr="00CF2428" w:rsidRDefault="00F70BC4" w:rsidP="00D73231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  <w:lang w:val="es-MX"/>
              </w:rPr>
            </w:pPr>
            <w:r w:rsidRPr="00CF2428">
              <w:rPr>
                <w:rFonts w:ascii="Calibri" w:hAnsi="Calibri"/>
                <w:b/>
                <w:color w:val="1C75BC"/>
                <w:sz w:val="22"/>
                <w:szCs w:val="20"/>
                <w:lang w:val="es-MX"/>
              </w:rPr>
              <w:br w:type="page"/>
            </w:r>
          </w:p>
        </w:tc>
        <w:tc>
          <w:tcPr>
            <w:tcW w:w="1440" w:type="dxa"/>
            <w:shd w:val="clear" w:color="auto" w:fill="auto"/>
          </w:tcPr>
          <w:p w:rsidR="00F70BC4" w:rsidRPr="00CF2428" w:rsidRDefault="00F70BC4" w:rsidP="00F70BC4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</w:pP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 xml:space="preserve">Mi vecindario tiene </w:t>
            </w:r>
            <w:r w:rsidRPr="00CF2428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es-MX"/>
              </w:rPr>
              <w:t>menor</w:t>
            </w: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 xml:space="preserve"> calidad/ acceso</w:t>
            </w:r>
          </w:p>
        </w:tc>
        <w:tc>
          <w:tcPr>
            <w:tcW w:w="1350" w:type="dxa"/>
            <w:shd w:val="clear" w:color="auto" w:fill="auto"/>
          </w:tcPr>
          <w:p w:rsidR="00F70BC4" w:rsidRPr="00CF2428" w:rsidRDefault="00F70BC4" w:rsidP="00F70BC4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</w:pP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 xml:space="preserve">Mi vecindario tiene calidad/ acceso </w:t>
            </w:r>
            <w:r w:rsidRPr="00CF2428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es-MX"/>
              </w:rPr>
              <w:t>similar</w:t>
            </w:r>
          </w:p>
        </w:tc>
        <w:tc>
          <w:tcPr>
            <w:tcW w:w="1440" w:type="dxa"/>
            <w:shd w:val="clear" w:color="auto" w:fill="auto"/>
          </w:tcPr>
          <w:p w:rsidR="00F70BC4" w:rsidRPr="00CF2428" w:rsidRDefault="00F70BC4" w:rsidP="00F70BC4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</w:pP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 xml:space="preserve">Mi vecindario tiene </w:t>
            </w:r>
            <w:r w:rsidRPr="00CF2428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es-MX"/>
              </w:rPr>
              <w:t>mayor</w:t>
            </w: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 xml:space="preserve"> calidad/acceso</w:t>
            </w:r>
          </w:p>
        </w:tc>
        <w:tc>
          <w:tcPr>
            <w:tcW w:w="1440" w:type="dxa"/>
            <w:shd w:val="clear" w:color="auto" w:fill="auto"/>
          </w:tcPr>
          <w:p w:rsidR="00F70BC4" w:rsidRPr="00CF2428" w:rsidRDefault="00F70BC4" w:rsidP="00F70BC4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</w:pPr>
            <w:r w:rsidRPr="00CF2428">
              <w:rPr>
                <w:rFonts w:asciiTheme="minorHAnsi" w:hAnsiTheme="minorHAnsi" w:cstheme="minorHAnsi"/>
                <w:color w:val="0070C0"/>
                <w:sz w:val="20"/>
                <w:szCs w:val="20"/>
                <w:lang w:val="es-MX"/>
              </w:rPr>
              <w:t>No estoy seguro/a de si hay una diferencia</w:t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Veredas/banquetas</w:t>
            </w:r>
          </w:p>
        </w:tc>
        <w:tc>
          <w:tcPr>
            <w:tcW w:w="144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Calles pavimentadas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Parques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Agua limpia y corriente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Alumbrado en las calles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Senderos para correr/trotar y/o senderos para bicicletas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504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Servicios médicos de emergencia (EMS, en inglés), servicios de bomberos y policía 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504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Servicios de salud (hospitales, consultorios de doctores, farmacias, clínicas</w:t>
            </w:r>
            <w:r w:rsidRPr="00271BF2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504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Servicios comerciales (supermercados, restaurantes, gasolinerías/estaciones de servicio</w:t>
            </w:r>
            <w:r w:rsidRPr="00271BF2">
              <w:rPr>
                <w:rFonts w:ascii="Calibri" w:hAnsi="Calibri"/>
                <w:sz w:val="20"/>
                <w:szCs w:val="20"/>
              </w:rPr>
              <w:t>, etc.)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504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8D045F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</w:rPr>
              <w:t>Servicios sociales (soluciones laborales, centros comunitarios, centros para ancianos/adultos, etc.</w:t>
            </w:r>
            <w:r w:rsidRPr="008D045F">
              <w:rPr>
                <w:rFonts w:ascii="Calibri" w:hAnsi="Calibri"/>
                <w:sz w:val="20"/>
                <w:szCs w:val="20"/>
                <w:lang w:val="es-ES"/>
              </w:rPr>
              <w:t>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504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Instalaciones educativas/culturales (museos, bibliotecas, </w:t>
            </w:r>
            <w:r w:rsidRPr="00271BF2">
              <w:rPr>
                <w:rFonts w:ascii="Calibri" w:hAnsi="Calibri"/>
                <w:sz w:val="20"/>
                <w:szCs w:val="20"/>
              </w:rPr>
              <w:t>etc.)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Servicio para recoger basura/desechos sólidos 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Alcantarillado para tormentas/desagüe adecuado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D5075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Alcantarillado de aguas residuales/</w:t>
            </w:r>
            <w:r w:rsidRPr="00271BF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tuberías para aguas negras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F7E84" w:rsidTr="00D73231">
        <w:trPr>
          <w:trHeight w:val="403"/>
        </w:trPr>
        <w:tc>
          <w:tcPr>
            <w:tcW w:w="36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271BF2" w:rsidRDefault="00F70BC4" w:rsidP="00F70BC4">
            <w:pPr>
              <w:pStyle w:val="Numbers"/>
              <w:numPr>
                <w:ilvl w:val="0"/>
                <w:numId w:val="0"/>
              </w:numPr>
              <w:spacing w:line="240" w:lineRule="auto"/>
              <w:ind w:left="-1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Servicios de control de animales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70BC4" w:rsidRPr="00BF54BC" w:rsidRDefault="00F70BC4" w:rsidP="00D7323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64897" w:rsidRDefault="00864897" w:rsidP="00F70BC4">
      <w:pPr>
        <w:pStyle w:val="Questionheading"/>
        <w:numPr>
          <w:ilvl w:val="0"/>
          <w:numId w:val="0"/>
        </w:numPr>
        <w:ind w:left="360"/>
        <w:rPr>
          <w:lang w:val="es-MX"/>
        </w:rPr>
      </w:pPr>
      <w:r>
        <w:rPr>
          <w:lang w:val="es-MX"/>
        </w:rPr>
        <w:br w:type="page"/>
      </w:r>
    </w:p>
    <w:p w:rsidR="008C4724" w:rsidRPr="00CC0C4C" w:rsidRDefault="00F848F5" w:rsidP="00F848F5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>Cuando piensa sobre su situación, ¿le preocupa alguno de los siguientes asuntos?</w:t>
      </w: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6930"/>
        <w:gridCol w:w="1080"/>
        <w:gridCol w:w="1080"/>
      </w:tblGrid>
      <w:tr w:rsidR="00580682" w:rsidRPr="007A7FF8" w:rsidTr="00043BD3">
        <w:trPr>
          <w:trHeight w:val="495"/>
        </w:trPr>
        <w:tc>
          <w:tcPr>
            <w:tcW w:w="69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CC0C4C">
              <w:rPr>
                <w:color w:val="1C75BC"/>
                <w:sz w:val="22"/>
                <w:lang w:val="es-MX"/>
              </w:rPr>
              <w:br w:type="page"/>
            </w:r>
            <w:r w:rsidR="00F848F5" w:rsidRPr="00F848F5">
              <w:rPr>
                <w:rFonts w:ascii="Calibri" w:hAnsi="Calibri"/>
                <w:b/>
                <w:color w:val="E36C0A" w:themeColor="accent6" w:themeShade="BF"/>
                <w:sz w:val="22"/>
                <w:szCs w:val="20"/>
              </w:rPr>
              <w:t>SOLO PARA PROPIETARIOS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F848F5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proofErr w:type="spellStart"/>
            <w:r w:rsidRPr="00F848F5">
              <w:rPr>
                <w:rFonts w:ascii="Calibri" w:hAnsi="Calibri"/>
                <w:b/>
                <w:color w:val="1C75BC"/>
                <w:sz w:val="22"/>
                <w:szCs w:val="20"/>
              </w:rPr>
              <w:t>Sí</w:t>
            </w:r>
            <w:proofErr w:type="spellEnd"/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580682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Mi hogar necesita reparaciones que no puedo pagar</w:t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 quizás no pueda pagar mis impuestos de la propiedad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CC0C4C" w:rsidRDefault="00F848F5" w:rsidP="00580682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 me puedan embargar mi hogar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F70BC4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F70BC4" w:rsidRPr="00CC0C4C" w:rsidRDefault="00F70BC4" w:rsidP="00580682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F70BC4">
              <w:rPr>
                <w:lang w:val="es-MX"/>
              </w:rPr>
              <w:t>Me preocupa que mi hogar se inunde durante un desastre natural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F70BC4" w:rsidRPr="00580682" w:rsidRDefault="00F70BC4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F70BC4" w:rsidRPr="00580682" w:rsidRDefault="00F70BC4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Default="008C4724" w:rsidP="008C4724">
      <w:pPr>
        <w:rPr>
          <w:rFonts w:ascii="Cambria" w:hAnsi="Cambria"/>
          <w:sz w:val="21"/>
          <w:szCs w:val="21"/>
        </w:rPr>
      </w:pP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6930"/>
        <w:gridCol w:w="1080"/>
        <w:gridCol w:w="1080"/>
      </w:tblGrid>
      <w:tr w:rsidR="000564D3" w:rsidRPr="007A7FF8" w:rsidTr="00043BD3">
        <w:trPr>
          <w:trHeight w:val="495"/>
        </w:trPr>
        <w:tc>
          <w:tcPr>
            <w:tcW w:w="69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0564D3" w:rsidP="000564D3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color w:val="1C75BC"/>
                <w:sz w:val="22"/>
              </w:rPr>
              <w:br w:type="page"/>
            </w:r>
            <w:r w:rsidR="00F848F5" w:rsidRPr="00F848F5">
              <w:rPr>
                <w:rFonts w:ascii="Calibri" w:hAnsi="Calibri"/>
                <w:b/>
                <w:color w:val="E36C0A" w:themeColor="accent6" w:themeShade="BF"/>
                <w:sz w:val="22"/>
                <w:szCs w:val="20"/>
              </w:rPr>
              <w:t>SOLO PARA INQUILINOS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F848F5" w:rsidP="000564D3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proofErr w:type="spellStart"/>
            <w:r w:rsidRPr="00F848F5">
              <w:rPr>
                <w:rFonts w:ascii="Calibri" w:hAnsi="Calibri"/>
                <w:b/>
                <w:color w:val="1C75BC"/>
                <w:sz w:val="22"/>
                <w:szCs w:val="20"/>
              </w:rPr>
              <w:t>Sí</w:t>
            </w:r>
            <w:proofErr w:type="spellEnd"/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0564D3" w:rsidP="000564D3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0564D3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F848F5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El propietario de mi vivienda se reúsa a hacer repar</w:t>
            </w:r>
            <w:r w:rsidR="001F0012" w:rsidRPr="00CC0C4C">
              <w:rPr>
                <w:lang w:val="es-MX"/>
              </w:rPr>
              <w:t>aciones, aunque ya le he pedido</w:t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F848F5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 xml:space="preserve">Tengo la Sección 8 y me preocupa que el propietario de </w:t>
            </w:r>
            <w:r w:rsidR="001F0012" w:rsidRPr="00CC0C4C">
              <w:rPr>
                <w:lang w:val="es-MX"/>
              </w:rPr>
              <w:t>mi vivienda deje de aceptarla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F848F5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 me suban el alquiler a una cantidad que no pueda pagar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F848F5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que, si pido que arreglen algo, me suban el alquiler o me desalojen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que, si pido que hagan modificación para acomodar mi discapacidad, me suban el alquiler o me desalojen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Tengo antecedentes criminales/delito grave y no puedo encontrar un lugar para alquilar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Tengo mal crédito/historial de desalojos/embargos y no puedo encontrar un lugar para vivir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Quiero comprar una casa, pero no tengo dinero para el enganche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 me desalojen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Me preocupa que conviertan en un condominio el lugar que alquilo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CC0C4C" w:rsidRDefault="007913CB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Necesito asistencia para la vivienda (vales/vivienda pública/asistencia con el alquiler) pero la lista de espera es demasiado larga/ya no aceptan solicitudes nuevas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B818CD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CC0C4C" w:rsidRDefault="00B818CD" w:rsidP="000564D3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931D6E">
              <w:rPr>
                <w:rFonts w:ascii="Calibri" w:hAnsi="Calibri"/>
                <w:sz w:val="20"/>
                <w:szCs w:val="20"/>
                <w:lang w:val="es-ES"/>
              </w:rPr>
              <w:t xml:space="preserve">Me preocupa que haya 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represalias contra mí si reporto el </w:t>
            </w:r>
            <w:r w:rsidRPr="00931D6E">
              <w:rPr>
                <w:rFonts w:ascii="Calibri" w:hAnsi="Calibri"/>
                <w:sz w:val="20"/>
                <w:szCs w:val="20"/>
                <w:lang w:val="es-ES"/>
              </w:rPr>
              <w:t>acoso de mis vecinos/empleados del edificio/propietar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io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580682" w:rsidRDefault="00B818CD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580682" w:rsidRDefault="00B818CD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B818CD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CC0C4C" w:rsidRDefault="00B818CD" w:rsidP="00D73231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F70BC4">
              <w:rPr>
                <w:lang w:val="es-MX"/>
              </w:rPr>
              <w:t>Me preocupa que mi hogar se inunde durante un desastre natural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580682" w:rsidRDefault="00B818CD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B818CD" w:rsidRPr="00580682" w:rsidRDefault="00B818CD" w:rsidP="00D73231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Pr="00B818CD" w:rsidRDefault="008C4724" w:rsidP="00B818CD">
      <w:pPr>
        <w:rPr>
          <w:rFonts w:ascii="Cambria" w:hAnsi="Cambria"/>
          <w:sz w:val="21"/>
          <w:szCs w:val="21"/>
          <w:highlight w:val="yellow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0564D3" w:rsidTr="000564D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0564D3" w:rsidRDefault="007913CB" w:rsidP="000564D3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 w:rsidRPr="007913CB">
              <w:rPr>
                <w:color w:val="FFFFFF" w:themeColor="background1"/>
              </w:rPr>
              <w:t>DISCAPACIDADES</w:t>
            </w:r>
          </w:p>
        </w:tc>
      </w:tr>
    </w:tbl>
    <w:p w:rsidR="008C4724" w:rsidRPr="00CC0C4C" w:rsidRDefault="007913CB" w:rsidP="001F0012">
      <w:pPr>
        <w:pStyle w:val="Questionheading"/>
        <w:spacing w:before="120"/>
        <w:rPr>
          <w:lang w:val="es-MX"/>
        </w:rPr>
      </w:pPr>
      <w:r w:rsidRPr="00CC0C4C">
        <w:rPr>
          <w:lang w:val="es-MX"/>
        </w:rPr>
        <w:t>¿Tiene usted o algún integrante de su hogar algún tipo de discapacidad: física, mental, intelectual o del desarrollo?</w:t>
      </w:r>
    </w:p>
    <w:p w:rsidR="00043BD3" w:rsidRPr="00CC0C4C" w:rsidRDefault="00043BD3" w:rsidP="000564D3">
      <w:pPr>
        <w:pStyle w:val="1stcheckboxlevel"/>
        <w:rPr>
          <w:lang w:val="es-MX"/>
        </w:rPr>
        <w:sectPr w:rsidR="00043BD3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0564D3" w:rsidRDefault="007913CB" w:rsidP="007913CB">
      <w:pPr>
        <w:pStyle w:val="1stcheckboxlevel"/>
      </w:pPr>
      <w:proofErr w:type="spellStart"/>
      <w:r w:rsidRPr="007913CB">
        <w:lastRenderedPageBreak/>
        <w:t>S</w:t>
      </w:r>
      <w:r w:rsidRPr="007913CB">
        <w:rPr>
          <w:rFonts w:ascii="Calibri" w:hAnsi="Calibri" w:cs="Calibri"/>
        </w:rPr>
        <w:t>í</w:t>
      </w:r>
      <w:proofErr w:type="spellEnd"/>
    </w:p>
    <w:p w:rsidR="008C4724" w:rsidRPr="00DF4563" w:rsidRDefault="007913CB" w:rsidP="001F0012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No [</w:t>
      </w:r>
      <w:r w:rsidRPr="00CC0C4C">
        <w:rPr>
          <w:i/>
          <w:lang w:val="es-MX"/>
        </w:rPr>
        <w:t xml:space="preserve">avance a la </w:t>
      </w:r>
      <w:r w:rsidRPr="00DF4563">
        <w:rPr>
          <w:i/>
          <w:lang w:val="es-MX"/>
        </w:rPr>
        <w:t>pregunta 1</w:t>
      </w:r>
      <w:r w:rsidR="00DF4563" w:rsidRPr="00DF4563">
        <w:rPr>
          <w:i/>
          <w:lang w:val="es-MX"/>
        </w:rPr>
        <w:t>6</w:t>
      </w:r>
      <w:r w:rsidR="008C4724" w:rsidRPr="00DF4563">
        <w:rPr>
          <w:lang w:val="es-MX"/>
        </w:rPr>
        <w:t>]</w:t>
      </w:r>
    </w:p>
    <w:p w:rsidR="00043BD3" w:rsidRPr="00CC0C4C" w:rsidRDefault="00043BD3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  <w:sectPr w:rsidR="00043BD3" w:rsidRPr="00CC0C4C" w:rsidSect="00043BD3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3600" w:space="720"/>
            <w:col w:w="5040"/>
          </w:cols>
          <w:docGrid w:linePitch="360"/>
        </w:sectPr>
      </w:pPr>
    </w:p>
    <w:p w:rsidR="008C4724" w:rsidRPr="00CC0C4C" w:rsidRDefault="000564D3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lang w:val="es-MX"/>
        </w:rPr>
      </w:pPr>
      <w:r w:rsidRPr="00CC0C4C">
        <w:rPr>
          <w:lang w:val="es-MX"/>
        </w:rPr>
        <w:lastRenderedPageBreak/>
        <w:t>1</w:t>
      </w:r>
      <w:r w:rsidR="00DF4563">
        <w:rPr>
          <w:lang w:val="es-MX"/>
        </w:rPr>
        <w:t>5</w:t>
      </w:r>
      <w:r w:rsidRPr="00CC0C4C">
        <w:rPr>
          <w:lang w:val="es-MX"/>
        </w:rPr>
        <w:t>a.</w:t>
      </w:r>
      <w:r w:rsidRPr="00CC0C4C">
        <w:rPr>
          <w:lang w:val="es-MX"/>
        </w:rPr>
        <w:tab/>
      </w:r>
      <w:r w:rsidR="007913CB" w:rsidRPr="00CC0C4C">
        <w:rPr>
          <w:lang w:val="es-MX"/>
        </w:rPr>
        <w:t>Si sí, ¿la casa o apartamento en el cual vive actualmente cubre las necesidades del integrante del hogar que tienen una discapacidad?</w:t>
      </w:r>
    </w:p>
    <w:p w:rsidR="00043BD3" w:rsidRPr="00CC0C4C" w:rsidRDefault="00043BD3" w:rsidP="000564D3">
      <w:pPr>
        <w:pStyle w:val="1stcheckboxlevel"/>
        <w:ind w:left="1260"/>
        <w:rPr>
          <w:lang w:val="es-MX"/>
        </w:rPr>
        <w:sectPr w:rsidR="00043BD3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C0C4C" w:rsidRDefault="007913CB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lastRenderedPageBreak/>
        <w:t>S</w:t>
      </w:r>
      <w:r w:rsidRPr="00CC0C4C">
        <w:rPr>
          <w:rFonts w:ascii="Calibri" w:hAnsi="Calibri" w:cs="Calibri"/>
          <w:lang w:val="es-MX"/>
        </w:rPr>
        <w:t>í</w:t>
      </w:r>
      <w:r w:rsidRPr="00CC0C4C">
        <w:rPr>
          <w:lang w:val="es-MX"/>
        </w:rPr>
        <w:t xml:space="preserve"> [</w:t>
      </w:r>
      <w:r w:rsidR="00864897">
        <w:rPr>
          <w:i/>
          <w:lang w:val="es-MX"/>
        </w:rPr>
        <w:t>avance a la pregunta 15</w:t>
      </w:r>
      <w:r w:rsidRPr="00CC0C4C">
        <w:rPr>
          <w:i/>
          <w:lang w:val="es-MX"/>
        </w:rPr>
        <w:t>c</w:t>
      </w:r>
      <w:r w:rsidRPr="00CC0C4C">
        <w:rPr>
          <w:lang w:val="es-MX"/>
        </w:rPr>
        <w:t>]</w:t>
      </w:r>
    </w:p>
    <w:p w:rsidR="008C4724" w:rsidRPr="000564D3" w:rsidRDefault="008C4724" w:rsidP="00043BD3">
      <w:pPr>
        <w:pStyle w:val="1stcheckboxlevel"/>
        <w:spacing w:after="240"/>
        <w:ind w:left="360"/>
      </w:pPr>
      <w:r w:rsidRPr="000564D3">
        <w:lastRenderedPageBreak/>
        <w:t>No</w:t>
      </w:r>
    </w:p>
    <w:p w:rsidR="00043BD3" w:rsidRDefault="00043BD3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043BD3" w:rsidSect="001F0012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3870" w:space="450"/>
            <w:col w:w="5040"/>
          </w:cols>
          <w:docGrid w:linePitch="360"/>
        </w:sectPr>
      </w:pPr>
    </w:p>
    <w:p w:rsidR="008C4724" w:rsidRPr="00CC0C4C" w:rsidRDefault="008C4724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u w:val="single"/>
          <w:lang w:val="es-MX"/>
        </w:rPr>
      </w:pPr>
      <w:r w:rsidRPr="00CC0C4C">
        <w:rPr>
          <w:lang w:val="es-MX"/>
        </w:rPr>
        <w:lastRenderedPageBreak/>
        <w:t>1</w:t>
      </w:r>
      <w:r w:rsidR="00DF4563">
        <w:rPr>
          <w:lang w:val="es-MX"/>
        </w:rPr>
        <w:t>5</w:t>
      </w:r>
      <w:r w:rsidRPr="00CC0C4C">
        <w:rPr>
          <w:lang w:val="es-MX"/>
        </w:rPr>
        <w:t>b.</w:t>
      </w:r>
      <w:r w:rsidR="000564D3" w:rsidRPr="00CC0C4C">
        <w:rPr>
          <w:lang w:val="es-MX"/>
        </w:rPr>
        <w:tab/>
      </w:r>
      <w:r w:rsidR="007913CB" w:rsidRPr="00CC0C4C">
        <w:rPr>
          <w:lang w:val="es-MX"/>
        </w:rPr>
        <w:t>Si no, ¿qué mejoras o modificaciones necesita para cubrir mejor sus necesidades o las de su familia?</w:t>
      </w:r>
    </w:p>
    <w:p w:rsidR="000564D3" w:rsidRPr="00CC0C4C" w:rsidRDefault="000564D3" w:rsidP="000564D3">
      <w:pPr>
        <w:pStyle w:val="1stcheckboxlevel"/>
        <w:ind w:left="1260"/>
        <w:rPr>
          <w:lang w:val="es-MX"/>
        </w:rPr>
        <w:sectPr w:rsidR="000564D3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7913CB" w:rsidRPr="00CC0C4C" w:rsidRDefault="007913CB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lastRenderedPageBreak/>
        <w:t>Barras para sostenerse en el baño</w:t>
      </w:r>
    </w:p>
    <w:p w:rsidR="007913CB" w:rsidRDefault="007913CB" w:rsidP="001F0012">
      <w:pPr>
        <w:pStyle w:val="1stcheckboxlevel"/>
        <w:ind w:left="1260"/>
      </w:pPr>
      <w:proofErr w:type="spellStart"/>
      <w:r>
        <w:t>Puertas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anchas</w:t>
      </w:r>
      <w:proofErr w:type="spellEnd"/>
    </w:p>
    <w:p w:rsidR="007913CB" w:rsidRPr="00CC0C4C" w:rsidRDefault="007913CB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Alarmas contra incendios/timbre más accesible para la persona con una discapacidad del oído/sordera</w:t>
      </w:r>
    </w:p>
    <w:p w:rsidR="007913CB" w:rsidRPr="00CC0C4C" w:rsidRDefault="007913CB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Alarma para avisar si un niño que no puede hablar se va de la casa</w:t>
      </w:r>
    </w:p>
    <w:p w:rsidR="007913CB" w:rsidRPr="00CC0C4C" w:rsidRDefault="007913CB" w:rsidP="001F0012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Un espacio reservado para minusválidos cerca de la entrada</w:t>
      </w:r>
    </w:p>
    <w:p w:rsidR="001F0012" w:rsidRPr="00CC0C4C" w:rsidRDefault="007913CB" w:rsidP="001F0012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Que se permita tener un animal de servicio o apoyo emocional en el apartamento/</w:t>
      </w:r>
      <w:r w:rsidR="001F0012" w:rsidRPr="00CC0C4C">
        <w:rPr>
          <w:lang w:val="es-MX"/>
        </w:rPr>
        <w:t xml:space="preserve"> </w:t>
      </w:r>
      <w:r w:rsidRPr="00CC0C4C">
        <w:rPr>
          <w:lang w:val="es-MX"/>
        </w:rPr>
        <w:t>habitación/casa (</w:t>
      </w:r>
      <w:r w:rsidR="001F0012" w:rsidRPr="00CC0C4C">
        <w:rPr>
          <w:i/>
          <w:lang w:val="es-MX"/>
        </w:rPr>
        <w:t>por favor especifique)</w:t>
      </w:r>
      <w:r w:rsidR="008C4724" w:rsidRPr="00CC0C4C">
        <w:rPr>
          <w:i/>
          <w:lang w:val="es-MX"/>
        </w:rPr>
        <w:t xml:space="preserve"> </w:t>
      </w:r>
      <w:r w:rsidR="008C4724" w:rsidRPr="00CC0C4C">
        <w:rPr>
          <w:lang w:val="es-MX"/>
        </w:rPr>
        <w:t>__________________</w:t>
      </w:r>
      <w:r w:rsidR="001F0012" w:rsidRPr="00CC0C4C">
        <w:rPr>
          <w:lang w:val="es-MX"/>
        </w:rPr>
        <w:t>___________________</w:t>
      </w:r>
    </w:p>
    <w:p w:rsidR="008C4724" w:rsidRPr="00CF2428" w:rsidRDefault="001F0012" w:rsidP="001F0012">
      <w:pPr>
        <w:pStyle w:val="1stcheckboxlevel"/>
        <w:numPr>
          <w:ilvl w:val="0"/>
          <w:numId w:val="0"/>
        </w:numPr>
        <w:ind w:left="360"/>
        <w:rPr>
          <w:lang w:val="es-MX"/>
        </w:rPr>
      </w:pPr>
      <w:r w:rsidRPr="00CF2428">
        <w:rPr>
          <w:lang w:val="es-MX"/>
        </w:rPr>
        <w:t>_____________________________________</w:t>
      </w:r>
    </w:p>
    <w:p w:rsidR="000564D3" w:rsidRPr="00CF2428" w:rsidRDefault="000564D3" w:rsidP="008C4724">
      <w:pPr>
        <w:pStyle w:val="BodyText"/>
        <w:spacing w:before="240" w:after="120"/>
        <w:ind w:left="990" w:hanging="450"/>
        <w:rPr>
          <w:rFonts w:ascii="Calibri" w:hAnsi="Calibri"/>
          <w:b/>
          <w:sz w:val="20"/>
          <w:szCs w:val="20"/>
          <w:lang w:val="es-MX"/>
        </w:rPr>
        <w:sectPr w:rsidR="000564D3" w:rsidRPr="00CF2428" w:rsidSect="000564D3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DF4563" w:rsidP="001F0012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240"/>
        <w:ind w:left="907" w:hanging="547"/>
        <w:rPr>
          <w:b w:val="0"/>
          <w:color w:val="auto"/>
          <w:u w:val="single"/>
          <w:lang w:val="es-MX"/>
        </w:rPr>
      </w:pPr>
      <w:r>
        <w:rPr>
          <w:lang w:val="es-MX"/>
        </w:rPr>
        <w:lastRenderedPageBreak/>
        <w:t>15</w:t>
      </w:r>
      <w:r w:rsidR="00043BD3" w:rsidRPr="00CC0C4C">
        <w:rPr>
          <w:lang w:val="es-MX"/>
        </w:rPr>
        <w:t>c.</w:t>
      </w:r>
      <w:r w:rsidR="00043BD3" w:rsidRPr="00CC0C4C">
        <w:rPr>
          <w:lang w:val="es-MX"/>
        </w:rPr>
        <w:tab/>
      </w:r>
      <w:r w:rsidR="007913CB" w:rsidRPr="00CC0C4C">
        <w:rPr>
          <w:lang w:val="es-MX"/>
        </w:rPr>
        <w:t xml:space="preserve">¿Qué mejoras, si las hay, es necesario hacer en </w:t>
      </w:r>
      <w:r w:rsidR="00B818CD" w:rsidRPr="00CC0C4C">
        <w:rPr>
          <w:rFonts w:asciiTheme="minorHAnsi" w:hAnsiTheme="minorHAnsi"/>
          <w:lang w:val="es-MX"/>
        </w:rPr>
        <w:t>la región</w:t>
      </w:r>
      <w:r w:rsidR="00B818CD" w:rsidRPr="00CC0C4C">
        <w:rPr>
          <w:lang w:val="es-MX"/>
        </w:rPr>
        <w:t xml:space="preserve"> </w:t>
      </w:r>
      <w:r w:rsidR="007913CB" w:rsidRPr="00CC0C4C">
        <w:rPr>
          <w:lang w:val="es-MX"/>
        </w:rPr>
        <w:t xml:space="preserve">para asegurar que la persona con una discapacidad que vive en su hogar tenga acceso a </w:t>
      </w:r>
      <w:r w:rsidR="007913CB" w:rsidRPr="00B818CD">
        <w:rPr>
          <w:u w:val="single"/>
          <w:lang w:val="es-MX"/>
        </w:rPr>
        <w:t>oportunidades de trabajo</w:t>
      </w:r>
      <w:r w:rsidR="007913CB" w:rsidRPr="00CC0C4C">
        <w:rPr>
          <w:lang w:val="es-MX"/>
        </w:rPr>
        <w:t>?</w:t>
      </w:r>
      <w:r w:rsidR="00043BD3" w:rsidRPr="00CC0C4C">
        <w:rPr>
          <w:b w:val="0"/>
          <w:color w:val="auto"/>
          <w:u w:val="single"/>
          <w:lang w:val="es-MX"/>
        </w:rPr>
        <w:tab/>
      </w:r>
    </w:p>
    <w:p w:rsidR="00043BD3" w:rsidRPr="00CC0C4C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  <w:lang w:val="es-MX"/>
        </w:rPr>
      </w:pPr>
      <w:r w:rsidRPr="00CC0C4C">
        <w:rPr>
          <w:b w:val="0"/>
          <w:color w:val="auto"/>
          <w:lang w:val="es-MX"/>
        </w:rPr>
        <w:tab/>
      </w:r>
      <w:r w:rsidRPr="00CC0C4C">
        <w:rPr>
          <w:b w:val="0"/>
          <w:color w:val="auto"/>
          <w:u w:val="single"/>
          <w:lang w:val="es-MX"/>
        </w:rPr>
        <w:tab/>
      </w:r>
    </w:p>
    <w:p w:rsidR="008C4724" w:rsidRPr="00CC0C4C" w:rsidRDefault="00DF4563" w:rsidP="001F0012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240"/>
        <w:ind w:left="907" w:hanging="547"/>
        <w:rPr>
          <w:b w:val="0"/>
          <w:color w:val="auto"/>
          <w:u w:val="single"/>
          <w:lang w:val="es-MX"/>
        </w:rPr>
      </w:pPr>
      <w:r>
        <w:rPr>
          <w:lang w:val="es-MX"/>
        </w:rPr>
        <w:t>15</w:t>
      </w:r>
      <w:r w:rsidR="008C4724" w:rsidRPr="00CC0C4C">
        <w:rPr>
          <w:lang w:val="es-MX"/>
        </w:rPr>
        <w:t>d.</w:t>
      </w:r>
      <w:r w:rsidR="00043BD3" w:rsidRPr="00CC0C4C">
        <w:rPr>
          <w:lang w:val="es-MX"/>
        </w:rPr>
        <w:tab/>
      </w:r>
      <w:r w:rsidR="007913CB" w:rsidRPr="00CC0C4C">
        <w:rPr>
          <w:lang w:val="es-MX"/>
        </w:rPr>
        <w:t xml:space="preserve">¿Qué mejoras, si las hay, se necesitan hacer en </w:t>
      </w:r>
      <w:r w:rsidR="00B818CD" w:rsidRPr="00CC0C4C">
        <w:rPr>
          <w:rFonts w:asciiTheme="minorHAnsi" w:hAnsiTheme="minorHAnsi"/>
          <w:lang w:val="es-MX"/>
        </w:rPr>
        <w:t>la región</w:t>
      </w:r>
      <w:r w:rsidR="00B818CD" w:rsidRPr="00CC0C4C">
        <w:rPr>
          <w:lang w:val="es-MX"/>
        </w:rPr>
        <w:t xml:space="preserve"> </w:t>
      </w:r>
      <w:r w:rsidR="007913CB" w:rsidRPr="00CC0C4C">
        <w:rPr>
          <w:lang w:val="es-MX"/>
        </w:rPr>
        <w:t xml:space="preserve">para asegurar que la persona con una discapacidad que vive en su hogar tenga acceso </w:t>
      </w:r>
      <w:r w:rsidR="007913CB" w:rsidRPr="00B818CD">
        <w:rPr>
          <w:u w:val="single"/>
          <w:lang w:val="es-MX"/>
        </w:rPr>
        <w:t>a servicios de salud</w:t>
      </w:r>
      <w:r w:rsidR="007913CB" w:rsidRPr="00CC0C4C">
        <w:rPr>
          <w:lang w:val="es-MX"/>
        </w:rPr>
        <w:t>?</w:t>
      </w:r>
      <w:r w:rsidR="00043BD3" w:rsidRPr="00CC0C4C">
        <w:rPr>
          <w:b w:val="0"/>
          <w:color w:val="auto"/>
          <w:u w:val="single"/>
          <w:lang w:val="es-MX"/>
        </w:rPr>
        <w:tab/>
      </w:r>
    </w:p>
    <w:p w:rsidR="00043BD3" w:rsidRPr="00CC0C4C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  <w:lang w:val="es-MX"/>
        </w:rPr>
      </w:pPr>
      <w:r w:rsidRPr="00CC0C4C">
        <w:rPr>
          <w:b w:val="0"/>
          <w:color w:val="auto"/>
          <w:lang w:val="es-MX"/>
        </w:rPr>
        <w:tab/>
      </w:r>
      <w:r w:rsidRPr="00CC0C4C">
        <w:rPr>
          <w:b w:val="0"/>
          <w:color w:val="auto"/>
          <w:u w:val="single"/>
          <w:lang w:val="es-MX"/>
        </w:rPr>
        <w:tab/>
      </w:r>
    </w:p>
    <w:p w:rsidR="008C4724" w:rsidRPr="00CC0C4C" w:rsidRDefault="00DF4563" w:rsidP="001F0012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240"/>
        <w:ind w:left="907" w:hanging="547"/>
        <w:rPr>
          <w:b w:val="0"/>
          <w:color w:val="auto"/>
          <w:u w:val="single"/>
          <w:lang w:val="es-MX"/>
        </w:rPr>
      </w:pPr>
      <w:r>
        <w:rPr>
          <w:lang w:val="es-MX"/>
        </w:rPr>
        <w:t>15</w:t>
      </w:r>
      <w:r w:rsidR="008C4724" w:rsidRPr="00CC0C4C">
        <w:rPr>
          <w:lang w:val="es-MX"/>
        </w:rPr>
        <w:t>e.</w:t>
      </w:r>
      <w:r w:rsidR="00043BD3" w:rsidRPr="00CC0C4C">
        <w:rPr>
          <w:lang w:val="es-MX"/>
        </w:rPr>
        <w:tab/>
      </w:r>
      <w:r w:rsidR="007913CB" w:rsidRPr="00CC0C4C">
        <w:rPr>
          <w:lang w:val="es-MX"/>
        </w:rPr>
        <w:t xml:space="preserve">¿Qué mejoras, si las hay, se necesitan hacer en </w:t>
      </w:r>
      <w:r w:rsidR="00B818CD" w:rsidRPr="00CC0C4C">
        <w:rPr>
          <w:rFonts w:asciiTheme="minorHAnsi" w:hAnsiTheme="minorHAnsi"/>
          <w:lang w:val="es-MX"/>
        </w:rPr>
        <w:t>la región</w:t>
      </w:r>
      <w:r w:rsidR="00B818CD" w:rsidRPr="00CC0C4C">
        <w:rPr>
          <w:lang w:val="es-MX"/>
        </w:rPr>
        <w:t xml:space="preserve"> </w:t>
      </w:r>
      <w:r w:rsidR="007913CB" w:rsidRPr="00CC0C4C">
        <w:rPr>
          <w:lang w:val="es-MX"/>
        </w:rPr>
        <w:t xml:space="preserve">para asegurar que la persona con una discapacidad que vive en su hogar tenga acceso </w:t>
      </w:r>
      <w:r w:rsidR="007913CB" w:rsidRPr="00B818CD">
        <w:rPr>
          <w:u w:val="single"/>
          <w:lang w:val="es-MX"/>
        </w:rPr>
        <w:t>a amenidades, instalaciones o servicios comunitarios</w:t>
      </w:r>
      <w:r w:rsidR="007913CB" w:rsidRPr="00CC0C4C">
        <w:rPr>
          <w:lang w:val="es-MX"/>
        </w:rPr>
        <w:t>?</w:t>
      </w:r>
      <w:r w:rsidR="00043BD3" w:rsidRPr="00CC0C4C">
        <w:rPr>
          <w:b w:val="0"/>
          <w:color w:val="auto"/>
          <w:u w:val="single"/>
          <w:lang w:val="es-MX"/>
        </w:rPr>
        <w:tab/>
      </w:r>
    </w:p>
    <w:p w:rsidR="00043BD3" w:rsidRPr="00CC0C4C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  <w:lang w:val="es-MX"/>
        </w:rPr>
      </w:pPr>
      <w:r w:rsidRPr="00CC0C4C">
        <w:rPr>
          <w:b w:val="0"/>
          <w:color w:val="auto"/>
          <w:lang w:val="es-MX"/>
        </w:rPr>
        <w:tab/>
      </w:r>
      <w:r w:rsidRPr="00CC0C4C">
        <w:rPr>
          <w:b w:val="0"/>
          <w:color w:val="auto"/>
          <w:u w:val="single"/>
          <w:lang w:val="es-MX"/>
        </w:rPr>
        <w:tab/>
      </w:r>
    </w:p>
    <w:p w:rsidR="008C4724" w:rsidRPr="00CC0C4C" w:rsidRDefault="00043BD3" w:rsidP="001F0012">
      <w:pPr>
        <w:pStyle w:val="Questionheading"/>
        <w:numPr>
          <w:ilvl w:val="0"/>
          <w:numId w:val="0"/>
        </w:numPr>
        <w:tabs>
          <w:tab w:val="clear" w:pos="360"/>
        </w:tabs>
        <w:spacing w:before="240"/>
        <w:ind w:left="907" w:hanging="547"/>
        <w:rPr>
          <w:lang w:val="es-MX"/>
        </w:rPr>
      </w:pPr>
      <w:r w:rsidRPr="00CC0C4C">
        <w:rPr>
          <w:lang w:val="es-MX"/>
        </w:rPr>
        <w:t>1</w:t>
      </w:r>
      <w:r w:rsidR="00DF4563">
        <w:rPr>
          <w:lang w:val="es-MX"/>
        </w:rPr>
        <w:t>5</w:t>
      </w:r>
      <w:r w:rsidRPr="00CC0C4C">
        <w:rPr>
          <w:lang w:val="es-MX"/>
        </w:rPr>
        <w:t>f.</w:t>
      </w:r>
      <w:r w:rsidRPr="00CC0C4C">
        <w:rPr>
          <w:lang w:val="es-MX"/>
        </w:rPr>
        <w:tab/>
      </w:r>
      <w:r w:rsidR="007913CB" w:rsidRPr="00CC0C4C">
        <w:rPr>
          <w:lang w:val="es-MX"/>
        </w:rPr>
        <w:t>¿Se ha enfrentado a los siguientes desafíos relacionados con la vivienda?</w:t>
      </w:r>
    </w:p>
    <w:tbl>
      <w:tblPr>
        <w:tblW w:w="8460" w:type="dxa"/>
        <w:tblInd w:w="1008" w:type="dxa"/>
        <w:tblLayout w:type="fixed"/>
        <w:tblLook w:val="0000" w:firstRow="0" w:lastRow="0" w:firstColumn="0" w:lastColumn="0" w:noHBand="0" w:noVBand="0"/>
      </w:tblPr>
      <w:tblGrid>
        <w:gridCol w:w="6570"/>
        <w:gridCol w:w="945"/>
        <w:gridCol w:w="945"/>
      </w:tblGrid>
      <w:tr w:rsidR="00043BD3" w:rsidRPr="007A7FF8" w:rsidTr="00043BD3">
        <w:trPr>
          <w:trHeight w:val="495"/>
        </w:trPr>
        <w:tc>
          <w:tcPr>
            <w:tcW w:w="657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CC0C4C" w:rsidRDefault="00043BD3" w:rsidP="00043BD3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  <w:lang w:val="es-MX"/>
              </w:rPr>
            </w:pPr>
            <w:r w:rsidRPr="00CC0C4C">
              <w:rPr>
                <w:color w:val="1C75BC"/>
                <w:sz w:val="22"/>
                <w:lang w:val="es-MX"/>
              </w:rPr>
              <w:br w:type="page"/>
            </w:r>
            <w:r w:rsidR="007913CB" w:rsidRPr="00CC0C4C">
              <w:rPr>
                <w:rFonts w:ascii="Calibri" w:hAnsi="Calibri"/>
                <w:b/>
                <w:color w:val="1C75BC"/>
                <w:sz w:val="22"/>
                <w:szCs w:val="20"/>
                <w:lang w:val="es-MX"/>
              </w:rPr>
              <w:t>DESAFÍOS DE VIVIENDA PARA PERSONAS CON DISCAPACIDADES</w:t>
            </w:r>
          </w:p>
        </w:tc>
        <w:tc>
          <w:tcPr>
            <w:tcW w:w="945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580682" w:rsidRDefault="007913CB" w:rsidP="0049734E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proofErr w:type="spellStart"/>
            <w:r w:rsidRPr="007913CB">
              <w:rPr>
                <w:rFonts w:ascii="Calibri" w:hAnsi="Calibri"/>
                <w:b/>
                <w:color w:val="1C75BC"/>
                <w:sz w:val="22"/>
                <w:szCs w:val="20"/>
              </w:rPr>
              <w:t>Sí</w:t>
            </w:r>
            <w:proofErr w:type="spellEnd"/>
          </w:p>
        </w:tc>
        <w:tc>
          <w:tcPr>
            <w:tcW w:w="945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580682" w:rsidRDefault="00043BD3" w:rsidP="0049734E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CC0C4C" w:rsidRDefault="007913CB" w:rsidP="0049734E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Tengo una discapacidad o un integrante de mi hogar tiene una discapacidad y no podemos movernos por el vecindario debido a veredas rotas/falta de veredas/mala iluminación en las calles</w:t>
            </w:r>
          </w:p>
        </w:tc>
        <w:tc>
          <w:tcPr>
            <w:tcW w:w="945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49734E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49734E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CC0C4C" w:rsidRDefault="007913CB" w:rsidP="0049734E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No puedo pagar por la vivienda que tiene acceso a los servicios para discapacitados (p.ej. barras para sostenerse, rampas, ubicación, tamaño de la unidad, tranquilidad) que necesitamos.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49734E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49734E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7A7FF8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pStyle w:val="1stcheckboxlevel"/>
              <w:numPr>
                <w:ilvl w:val="0"/>
                <w:numId w:val="0"/>
              </w:numPr>
              <w:spacing w:after="0"/>
              <w:rPr>
                <w:b/>
              </w:rPr>
            </w:pPr>
            <w:r w:rsidRPr="00043BD3">
              <w:br w:type="page"/>
            </w:r>
            <w:r w:rsidR="007913CB" w:rsidRPr="007913CB">
              <w:rPr>
                <w:b/>
                <w:color w:val="E36C0A" w:themeColor="accent6" w:themeShade="BF"/>
              </w:rPr>
              <w:t>INQUILINOS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spacing w:line="280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spacing w:line="280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CC0C4C" w:rsidRDefault="007913CB" w:rsidP="0049734E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El propietario de mi vivienda se reúsa a aceptar a mi animal de servicio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CC0C4C" w:rsidRDefault="007913CB" w:rsidP="0049734E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 xml:space="preserve">El propietario de mi vivienda se reúsa a aceptar a mi animal terapéutico/de compañía/de apoyo emocional  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CC0C4C" w:rsidRDefault="007913CB" w:rsidP="0049734E">
            <w:pPr>
              <w:pStyle w:val="1stcheckboxlevel"/>
              <w:numPr>
                <w:ilvl w:val="0"/>
                <w:numId w:val="0"/>
              </w:numPr>
              <w:spacing w:after="0"/>
              <w:rPr>
                <w:lang w:val="es-MX"/>
              </w:rPr>
            </w:pPr>
            <w:r w:rsidRPr="00CC0C4C">
              <w:rPr>
                <w:lang w:val="es-MX"/>
              </w:rPr>
              <w:t>El propietario de mi vivienda se reúsa a hacer modificaciones para mi discapacidad o la del integrante de mi hogar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49734E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1F0012" w:rsidRDefault="001F0012" w:rsidP="00043B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043BD3" w:rsidRPr="00CF2428" w:rsidTr="0049734E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043BD3" w:rsidRPr="00CC0C4C" w:rsidRDefault="007913CB" w:rsidP="0049734E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  <w:rPr>
                <w:lang w:val="es-MX"/>
              </w:rPr>
            </w:pPr>
            <w:r w:rsidRPr="00CC0C4C">
              <w:rPr>
                <w:color w:val="FFFFFF" w:themeColor="background1"/>
                <w:lang w:val="es-MX"/>
              </w:rPr>
              <w:lastRenderedPageBreak/>
              <w:t>EXPERIENCIAS CON LA DISCRIMINACIÓN EN LA VIVIENDA</w:t>
            </w:r>
          </w:p>
        </w:tc>
      </w:tr>
    </w:tbl>
    <w:p w:rsidR="008C4724" w:rsidRPr="00CC0C4C" w:rsidRDefault="007913CB" w:rsidP="001F0012">
      <w:pPr>
        <w:pStyle w:val="Questionheading"/>
        <w:spacing w:before="120"/>
        <w:rPr>
          <w:lang w:val="es-MX"/>
        </w:rPr>
      </w:pPr>
      <w:r w:rsidRPr="00CC0C4C">
        <w:rPr>
          <w:lang w:val="es-MX"/>
        </w:rPr>
        <w:t xml:space="preserve">Cuando estaba buscando una vivienda en </w:t>
      </w:r>
      <w:r w:rsidR="00B818CD" w:rsidRPr="00CC0C4C">
        <w:rPr>
          <w:rFonts w:asciiTheme="minorHAnsi" w:hAnsiTheme="minorHAnsi"/>
          <w:lang w:val="es-MX"/>
        </w:rPr>
        <w:t>la región</w:t>
      </w:r>
      <w:r w:rsidRPr="00CC0C4C">
        <w:rPr>
          <w:lang w:val="es-MX"/>
        </w:rPr>
        <w:t>, ¿alguna vez se sintió discriminado/a?</w:t>
      </w:r>
    </w:p>
    <w:p w:rsidR="007913CB" w:rsidRDefault="007913CB" w:rsidP="007913CB">
      <w:pPr>
        <w:pStyle w:val="1stcheckboxlevel"/>
      </w:pPr>
      <w:proofErr w:type="spellStart"/>
      <w:r>
        <w:t>Sí</w:t>
      </w:r>
      <w:proofErr w:type="spellEnd"/>
    </w:p>
    <w:p w:rsidR="007913CB" w:rsidRPr="00CC0C4C" w:rsidRDefault="007913CB" w:rsidP="007913CB">
      <w:pPr>
        <w:pStyle w:val="1stcheckboxlevel"/>
        <w:rPr>
          <w:lang w:val="es-MX"/>
        </w:rPr>
      </w:pPr>
      <w:r w:rsidRPr="00CC0C4C">
        <w:rPr>
          <w:lang w:val="es-MX"/>
        </w:rPr>
        <w:t>No [</w:t>
      </w:r>
      <w:r w:rsidR="00864897">
        <w:rPr>
          <w:i/>
          <w:lang w:val="es-MX"/>
        </w:rPr>
        <w:t>avance a la pregunta 17</w:t>
      </w:r>
      <w:r w:rsidRPr="00CC0C4C">
        <w:rPr>
          <w:lang w:val="es-MX"/>
        </w:rPr>
        <w:t>]</w:t>
      </w:r>
    </w:p>
    <w:p w:rsidR="008C4724" w:rsidRPr="00CC0C4C" w:rsidRDefault="007913CB" w:rsidP="007913CB">
      <w:pPr>
        <w:pStyle w:val="1stcheckboxlevel"/>
        <w:rPr>
          <w:lang w:val="es-MX"/>
        </w:rPr>
      </w:pPr>
      <w:r w:rsidRPr="00CC0C4C">
        <w:rPr>
          <w:lang w:val="es-MX"/>
        </w:rPr>
        <w:t>Sí, pero no en</w:t>
      </w:r>
      <w:r w:rsidR="00B818CD">
        <w:rPr>
          <w:lang w:val="es-MX"/>
        </w:rPr>
        <w:t xml:space="preserve"> Galveston, Missouri City, Pasadena o</w:t>
      </w:r>
      <w:r w:rsidRPr="00CC0C4C">
        <w:rPr>
          <w:lang w:val="es-MX"/>
        </w:rPr>
        <w:t xml:space="preserve"> el Condado de </w:t>
      </w:r>
      <w:r w:rsidR="00B818CD">
        <w:rPr>
          <w:lang w:val="es-MX"/>
        </w:rPr>
        <w:t>Harris</w:t>
      </w:r>
    </w:p>
    <w:p w:rsidR="008C4724" w:rsidRPr="00CC0C4C" w:rsidRDefault="008C4724" w:rsidP="005D7E42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120"/>
        <w:ind w:left="907" w:hanging="547"/>
        <w:rPr>
          <w:color w:val="auto"/>
          <w:u w:val="single"/>
          <w:lang w:val="es-MX"/>
        </w:rPr>
      </w:pPr>
      <w:r w:rsidRPr="00CC0C4C">
        <w:rPr>
          <w:lang w:val="es-MX"/>
        </w:rPr>
        <w:t>1</w:t>
      </w:r>
      <w:r w:rsidR="00DF4563">
        <w:rPr>
          <w:lang w:val="es-MX"/>
        </w:rPr>
        <w:t>6</w:t>
      </w:r>
      <w:r w:rsidRPr="00CC0C4C">
        <w:rPr>
          <w:lang w:val="es-MX"/>
        </w:rPr>
        <w:t>a.</w:t>
      </w:r>
      <w:r w:rsidRPr="00CC0C4C">
        <w:rPr>
          <w:lang w:val="es-MX"/>
        </w:rPr>
        <w:tab/>
      </w:r>
      <w:r w:rsidR="007913CB" w:rsidRPr="00CC0C4C">
        <w:rPr>
          <w:lang w:val="es-MX"/>
        </w:rPr>
        <w:t>Si sí, ¿cuál fue la razón por la cual se sintió discriminado/a?</w:t>
      </w:r>
      <w:r w:rsidR="001F5154" w:rsidRPr="00CC0C4C">
        <w:rPr>
          <w:b w:val="0"/>
          <w:color w:val="auto"/>
          <w:u w:val="single"/>
          <w:lang w:val="es-MX"/>
        </w:rPr>
        <w:tab/>
      </w:r>
    </w:p>
    <w:p w:rsidR="001F5154" w:rsidRPr="00CC0C4C" w:rsidRDefault="001F5154" w:rsidP="001F5154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u w:val="single"/>
          <w:lang w:val="es-MX"/>
        </w:rPr>
      </w:pPr>
      <w:r w:rsidRPr="00CC0C4C">
        <w:rPr>
          <w:color w:val="auto"/>
          <w:lang w:val="es-MX"/>
        </w:rPr>
        <w:tab/>
      </w:r>
      <w:r w:rsidRPr="00CC0C4C">
        <w:rPr>
          <w:b w:val="0"/>
          <w:color w:val="auto"/>
          <w:u w:val="single"/>
          <w:lang w:val="es-MX"/>
        </w:rPr>
        <w:tab/>
      </w:r>
    </w:p>
    <w:p w:rsidR="008C4724" w:rsidRPr="00CC0C4C" w:rsidRDefault="001F5154" w:rsidP="005D7E42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  <w:rPr>
          <w:u w:val="single"/>
          <w:lang w:val="es-MX"/>
        </w:rPr>
      </w:pPr>
      <w:r w:rsidRPr="00CC0C4C">
        <w:rPr>
          <w:lang w:val="es-MX"/>
        </w:rPr>
        <w:t>1</w:t>
      </w:r>
      <w:r w:rsidR="00DF4563">
        <w:rPr>
          <w:lang w:val="es-MX"/>
        </w:rPr>
        <w:t>6</w:t>
      </w:r>
      <w:r w:rsidR="008C4724" w:rsidRPr="00CC0C4C">
        <w:rPr>
          <w:lang w:val="es-MX"/>
        </w:rPr>
        <w:t>b.</w:t>
      </w:r>
      <w:r w:rsidR="008C4724" w:rsidRPr="00CC0C4C">
        <w:rPr>
          <w:lang w:val="es-MX"/>
        </w:rPr>
        <w:tab/>
      </w:r>
      <w:r w:rsidR="007913CB" w:rsidRPr="00CC0C4C">
        <w:rPr>
          <w:lang w:val="es-MX"/>
        </w:rPr>
        <w:t>¿Cuándo ocurrió la discriminación?</w:t>
      </w:r>
    </w:p>
    <w:p w:rsidR="001F5154" w:rsidRPr="00CC0C4C" w:rsidRDefault="001F5154" w:rsidP="001F5154">
      <w:pPr>
        <w:pStyle w:val="1stcheckboxlevel"/>
        <w:ind w:left="1260"/>
        <w:rPr>
          <w:lang w:val="es-MX"/>
        </w:rPr>
        <w:sectPr w:rsidR="001F5154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7913CB" w:rsidRDefault="007913CB" w:rsidP="001F0012">
      <w:pPr>
        <w:pStyle w:val="1stcheckboxlevel"/>
        <w:ind w:left="1260"/>
      </w:pPr>
      <w:r>
        <w:lastRenderedPageBreak/>
        <w:t xml:space="preserve">Este </w:t>
      </w:r>
      <w:proofErr w:type="spellStart"/>
      <w:r>
        <w:t>último</w:t>
      </w:r>
      <w:proofErr w:type="spellEnd"/>
      <w:r>
        <w:t xml:space="preserve"> </w:t>
      </w:r>
      <w:proofErr w:type="spellStart"/>
      <w:r>
        <w:t>año</w:t>
      </w:r>
      <w:proofErr w:type="spellEnd"/>
    </w:p>
    <w:p w:rsidR="007913CB" w:rsidRDefault="007913CB" w:rsidP="001F0012">
      <w:pPr>
        <w:pStyle w:val="1stcheckboxlevel"/>
        <w:ind w:left="1260"/>
      </w:pPr>
      <w:proofErr w:type="spellStart"/>
      <w:r>
        <w:t>Hace</w:t>
      </w:r>
      <w:proofErr w:type="spellEnd"/>
      <w:r>
        <w:t xml:space="preserve"> 2 a 5 </w:t>
      </w:r>
      <w:proofErr w:type="spellStart"/>
      <w:r>
        <w:t>años</w:t>
      </w:r>
      <w:proofErr w:type="spellEnd"/>
    </w:p>
    <w:p w:rsidR="007913CB" w:rsidRDefault="007913CB" w:rsidP="001F0012">
      <w:pPr>
        <w:pStyle w:val="1stcheckboxlevel"/>
        <w:ind w:left="360"/>
      </w:pPr>
      <w:proofErr w:type="spellStart"/>
      <w:r>
        <w:lastRenderedPageBreak/>
        <w:t>Hace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5 </w:t>
      </w:r>
      <w:proofErr w:type="spellStart"/>
      <w:r>
        <w:t>años</w:t>
      </w:r>
      <w:proofErr w:type="spellEnd"/>
    </w:p>
    <w:p w:rsidR="008C4724" w:rsidRPr="001F5154" w:rsidRDefault="007913CB" w:rsidP="001F0012">
      <w:pPr>
        <w:pStyle w:val="1stcheckboxlevel"/>
        <w:ind w:left="360"/>
      </w:pPr>
      <w:r>
        <w:t xml:space="preserve">No </w:t>
      </w:r>
      <w:proofErr w:type="spellStart"/>
      <w:r>
        <w:t>recuerdo</w:t>
      </w:r>
      <w:proofErr w:type="spellEnd"/>
    </w:p>
    <w:p w:rsidR="001F5154" w:rsidRDefault="001F5154" w:rsidP="007913CB">
      <w:pPr>
        <w:pStyle w:val="1stcheckboxlevel"/>
        <w:numPr>
          <w:ilvl w:val="0"/>
          <w:numId w:val="0"/>
        </w:numPr>
        <w:spacing w:before="240"/>
        <w:rPr>
          <w:rFonts w:ascii="Calibri" w:hAnsi="Calibri"/>
          <w:b/>
          <w:sz w:val="20"/>
          <w:szCs w:val="20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1F5154" w:rsidP="001F5154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u w:val="single"/>
          <w:lang w:val="es-MX"/>
        </w:rPr>
      </w:pPr>
      <w:r w:rsidRPr="00CC0C4C">
        <w:rPr>
          <w:lang w:val="es-MX"/>
        </w:rPr>
        <w:lastRenderedPageBreak/>
        <w:t>1</w:t>
      </w:r>
      <w:r w:rsidR="00DF4563">
        <w:rPr>
          <w:lang w:val="es-MX"/>
        </w:rPr>
        <w:t>6</w:t>
      </w:r>
      <w:r w:rsidR="008C4724" w:rsidRPr="00CC0C4C">
        <w:rPr>
          <w:lang w:val="es-MX"/>
        </w:rPr>
        <w:t>c.</w:t>
      </w:r>
      <w:r w:rsidRPr="00CC0C4C">
        <w:rPr>
          <w:lang w:val="es-MX"/>
        </w:rPr>
        <w:tab/>
      </w:r>
      <w:r w:rsidR="009859AA" w:rsidRPr="00CC0C4C">
        <w:rPr>
          <w:lang w:val="es-MX"/>
        </w:rPr>
        <w:t>¿Qué hizo cuando ocurrió la discriminación?</w:t>
      </w:r>
    </w:p>
    <w:p w:rsidR="001F5154" w:rsidRPr="00CC0C4C" w:rsidRDefault="001F5154" w:rsidP="001F5154">
      <w:pPr>
        <w:pStyle w:val="1stcheckboxlevel"/>
        <w:ind w:left="1260"/>
        <w:rPr>
          <w:lang w:val="es-MX"/>
        </w:rPr>
        <w:sectPr w:rsidR="001F5154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lastRenderedPageBreak/>
        <w:t>Nada—No estaba seguro/a de qué hacer</w:t>
      </w: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Nada—Tenía miedo de que me desalojaran/acosaran</w:t>
      </w: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Me mudé/encontré otro lugar para vivir</w:t>
      </w: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Llamé/envié un mensaje por correo electrónico a la autoridad de vivienda</w:t>
      </w: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Llamé/envié un mensaje por correo electrónico a una organización para la vivienda justa</w:t>
      </w:r>
    </w:p>
    <w:p w:rsidR="009859AA" w:rsidRPr="00CC0C4C" w:rsidRDefault="009859AA" w:rsidP="001F0012">
      <w:pPr>
        <w:pStyle w:val="1stcheckboxlevel"/>
        <w:ind w:left="1260"/>
        <w:rPr>
          <w:lang w:val="es-MX"/>
        </w:rPr>
      </w:pPr>
      <w:r w:rsidRPr="00CC0C4C">
        <w:rPr>
          <w:lang w:val="es-MX"/>
        </w:rPr>
        <w:t>Llamé/envié un mensaje por correo electrónico a una agencia del gobierno/consejo de la ciudad</w:t>
      </w:r>
    </w:p>
    <w:p w:rsidR="009859AA" w:rsidRPr="00CC0C4C" w:rsidRDefault="009859AA" w:rsidP="00B818CD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Llamé/envié un mensaje por correo electrónico a un abogado</w:t>
      </w:r>
    </w:p>
    <w:p w:rsidR="009859AA" w:rsidRPr="00CC0C4C" w:rsidRDefault="009859AA" w:rsidP="001F0012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Llamé/envié un mensaje por correo electrónico a mi gerente de caso de VIH/gerente de caso de Ryan White </w:t>
      </w:r>
    </w:p>
    <w:p w:rsidR="009859AA" w:rsidRPr="00CC0C4C" w:rsidRDefault="009859AA" w:rsidP="001F0012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Llamé/envié un mensaje por correo electrónico a otra organización </w:t>
      </w:r>
    </w:p>
    <w:p w:rsidR="00B818CD" w:rsidRPr="00CF2428" w:rsidRDefault="00B818CD" w:rsidP="00B818CD">
      <w:pPr>
        <w:pStyle w:val="1stcheckboxlevel"/>
        <w:ind w:left="360"/>
        <w:rPr>
          <w:lang w:val="es-MX"/>
        </w:rPr>
      </w:pPr>
      <w:r w:rsidRPr="00CF2428">
        <w:rPr>
          <w:lang w:val="es-MX"/>
        </w:rPr>
        <w:t>Metí una queja a la HUD</w:t>
      </w:r>
    </w:p>
    <w:p w:rsidR="009859AA" w:rsidRPr="00CF2428" w:rsidRDefault="009859AA" w:rsidP="001F0012">
      <w:pPr>
        <w:pStyle w:val="1stcheckboxlevel"/>
        <w:ind w:left="360"/>
        <w:rPr>
          <w:lang w:val="es-MX"/>
        </w:rPr>
      </w:pPr>
      <w:r w:rsidRPr="00CF2428">
        <w:rPr>
          <w:lang w:val="es-MX"/>
        </w:rPr>
        <w:t>Metí una queja</w:t>
      </w:r>
      <w:r w:rsidR="00B818CD" w:rsidRPr="00CF2428">
        <w:rPr>
          <w:lang w:val="es-MX"/>
        </w:rPr>
        <w:t xml:space="preserve"> a la ciudad o al condado</w:t>
      </w:r>
    </w:p>
    <w:p w:rsidR="00B818CD" w:rsidRDefault="00B818CD" w:rsidP="00B818CD">
      <w:pPr>
        <w:pStyle w:val="1stcheckboxlevel"/>
        <w:ind w:left="360"/>
      </w:pPr>
      <w:proofErr w:type="spellStart"/>
      <w:r>
        <w:t>Metí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queja</w:t>
      </w:r>
      <w:proofErr w:type="spellEnd"/>
      <w:r>
        <w:t xml:space="preserve"> a la Texas Workforce Development Board</w:t>
      </w:r>
    </w:p>
    <w:p w:rsidR="008C4724" w:rsidRPr="001F5154" w:rsidRDefault="009859AA" w:rsidP="001F0012">
      <w:pPr>
        <w:pStyle w:val="1stcheckboxlevel"/>
        <w:ind w:left="360"/>
      </w:pPr>
      <w:proofErr w:type="spellStart"/>
      <w:r>
        <w:t>Otro</w:t>
      </w:r>
      <w:proofErr w:type="spellEnd"/>
      <w:r>
        <w:t xml:space="preserve"> (</w:t>
      </w:r>
      <w:proofErr w:type="spellStart"/>
      <w:r w:rsidRPr="009859AA">
        <w:rPr>
          <w:i/>
        </w:rPr>
        <w:t>por</w:t>
      </w:r>
      <w:proofErr w:type="spellEnd"/>
      <w:r w:rsidRPr="009859AA">
        <w:rPr>
          <w:i/>
        </w:rPr>
        <w:t xml:space="preserve"> favor </w:t>
      </w:r>
      <w:proofErr w:type="spellStart"/>
      <w:r w:rsidRPr="009859AA">
        <w:rPr>
          <w:i/>
        </w:rPr>
        <w:t>especifique</w:t>
      </w:r>
      <w:proofErr w:type="spellEnd"/>
      <w:r w:rsidR="00EE1C25">
        <w:t>)</w:t>
      </w:r>
      <w:r>
        <w:t xml:space="preserve"> </w:t>
      </w:r>
      <w:r w:rsidR="001F0012">
        <w:t>______________</w:t>
      </w:r>
    </w:p>
    <w:p w:rsidR="008C4724" w:rsidRDefault="008C4724" w:rsidP="001F0012">
      <w:pPr>
        <w:pStyle w:val="1stcheckboxlevel"/>
        <w:numPr>
          <w:ilvl w:val="0"/>
          <w:numId w:val="0"/>
        </w:numPr>
        <w:ind w:left="360"/>
      </w:pPr>
      <w:r w:rsidRPr="001F5154">
        <w:t>_____________________________________</w:t>
      </w:r>
    </w:p>
    <w:p w:rsidR="001F5154" w:rsidRDefault="001F5154" w:rsidP="00DC743C">
      <w:pPr>
        <w:pStyle w:val="1stcheckboxlevel"/>
        <w:numPr>
          <w:ilvl w:val="0"/>
          <w:numId w:val="6"/>
        </w:numPr>
        <w:spacing w:after="0"/>
        <w:rPr>
          <w:rFonts w:ascii="Calibri" w:hAnsi="Calibri"/>
          <w:b/>
          <w:color w:val="C00000"/>
          <w:sz w:val="20"/>
          <w:szCs w:val="20"/>
        </w:rPr>
        <w:sectPr w:rsidR="001F5154" w:rsidSect="001F0012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680" w:space="360"/>
            <w:col w:w="4320"/>
          </w:cols>
          <w:docGrid w:linePitch="360"/>
        </w:sectPr>
      </w:pPr>
    </w:p>
    <w:p w:rsidR="008C4724" w:rsidRPr="00CC0C4C" w:rsidRDefault="009859AA" w:rsidP="009859AA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>Si sintiera que usted o alguien que conoce están siendo discriminados al buscar vivienda, ¿qué haría?</w:t>
      </w:r>
    </w:p>
    <w:p w:rsidR="001F5154" w:rsidRPr="00CC0C4C" w:rsidRDefault="001F5154" w:rsidP="001F5154">
      <w:pPr>
        <w:pStyle w:val="1stcheckboxlevel"/>
        <w:rPr>
          <w:lang w:val="es-MX"/>
        </w:rPr>
        <w:sectPr w:rsidR="001F5154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Default="009859AA" w:rsidP="009859AA">
      <w:pPr>
        <w:pStyle w:val="1stcheckboxlevel"/>
      </w:pPr>
      <w:r>
        <w:lastRenderedPageBreak/>
        <w:t>Nada</w:t>
      </w:r>
    </w:p>
    <w:p w:rsidR="009859AA" w:rsidRDefault="009859AA" w:rsidP="009859AA">
      <w:pPr>
        <w:pStyle w:val="1stcheckboxlevel"/>
      </w:pPr>
      <w:proofErr w:type="spellStart"/>
      <w:r>
        <w:t>Buscaría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Internet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Me comunicaría con un amigo o pariente en quien confío para pedirle consejo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Me comunicaría con un abogado/ayudante legal/ACLU</w:t>
      </w:r>
    </w:p>
    <w:p w:rsidR="009859AA" w:rsidRDefault="009859AA" w:rsidP="009859AA">
      <w:pPr>
        <w:pStyle w:val="1stcheckboxlevel"/>
      </w:pPr>
      <w:r>
        <w:t xml:space="preserve">Me </w:t>
      </w:r>
      <w:proofErr w:type="spellStart"/>
      <w:r>
        <w:t>comunicaría</w:t>
      </w:r>
      <w:proofErr w:type="spellEnd"/>
      <w:r>
        <w:t xml:space="preserve"> con HUD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Me comunicaría con una organización para la vivienda justa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Me comunicaría con un grupo de derechos civiles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comunicaría con un grupo de derechos humanos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comunicaría con la ciudad/condado/funcionario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comunicaría con la autoridad de vivienda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Me comunicaría con el gerente de caso de VIH/gerente de caso de Ryan White</w:t>
      </w:r>
    </w:p>
    <w:p w:rsidR="008C4724" w:rsidRPr="001F5154" w:rsidRDefault="009859AA" w:rsidP="00DA132C">
      <w:pPr>
        <w:pStyle w:val="1stcheckboxlevel"/>
        <w:ind w:left="360"/>
      </w:pPr>
      <w:proofErr w:type="spellStart"/>
      <w:r>
        <w:t>Otro</w:t>
      </w:r>
      <w:proofErr w:type="spellEnd"/>
      <w:r>
        <w:t xml:space="preserve"> (</w:t>
      </w:r>
      <w:proofErr w:type="spellStart"/>
      <w:r w:rsidRPr="009859AA">
        <w:rPr>
          <w:i/>
        </w:rPr>
        <w:t>por</w:t>
      </w:r>
      <w:proofErr w:type="spellEnd"/>
      <w:r w:rsidRPr="009859AA">
        <w:rPr>
          <w:i/>
        </w:rPr>
        <w:t xml:space="preserve"> favor </w:t>
      </w:r>
      <w:proofErr w:type="spellStart"/>
      <w:r w:rsidRPr="009859AA">
        <w:rPr>
          <w:i/>
        </w:rPr>
        <w:t>especifique</w:t>
      </w:r>
      <w:proofErr w:type="spellEnd"/>
      <w:r w:rsidR="00DA132C">
        <w:t>)</w:t>
      </w:r>
      <w:r>
        <w:t xml:space="preserve"> </w:t>
      </w:r>
      <w:r w:rsidR="00DA132C">
        <w:t>______________</w:t>
      </w:r>
    </w:p>
    <w:p w:rsidR="001F5154" w:rsidRDefault="001F5154" w:rsidP="001F5154">
      <w:pPr>
        <w:pStyle w:val="1stcheckboxlevel"/>
        <w:numPr>
          <w:ilvl w:val="0"/>
          <w:numId w:val="0"/>
        </w:numPr>
        <w:ind w:left="360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1F5154" w:rsidRDefault="001F5154" w:rsidP="008C4724">
      <w:pPr>
        <w:pStyle w:val="1stcheckboxlevel"/>
        <w:numPr>
          <w:ilvl w:val="0"/>
          <w:numId w:val="0"/>
        </w:numPr>
        <w:pBdr>
          <w:bottom w:val="single" w:sz="12" w:space="1" w:color="auto"/>
        </w:pBdr>
        <w:spacing w:after="0"/>
        <w:ind w:left="360"/>
        <w:rPr>
          <w:rFonts w:ascii="Calibri" w:hAnsi="Calibri" w:cs="Calibri"/>
          <w:sz w:val="20"/>
          <w:szCs w:val="20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1F5154" w:rsidTr="0049734E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1F5154" w:rsidRDefault="009859AA" w:rsidP="0049734E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 w:rsidRPr="009859AA">
              <w:rPr>
                <w:color w:val="FFFFFF" w:themeColor="background1"/>
              </w:rPr>
              <w:lastRenderedPageBreak/>
              <w:t>INFORMACIÓN DEMOGRÁFICA</w:t>
            </w:r>
          </w:p>
        </w:tc>
      </w:tr>
    </w:tbl>
    <w:p w:rsidR="008C4724" w:rsidRPr="0067263B" w:rsidRDefault="009859AA" w:rsidP="00DA132C">
      <w:pPr>
        <w:pStyle w:val="Questionheading"/>
        <w:spacing w:before="120"/>
      </w:pPr>
      <w:r w:rsidRPr="009859AA">
        <w:t>¿</w:t>
      </w:r>
      <w:proofErr w:type="spellStart"/>
      <w:r w:rsidRPr="009859AA">
        <w:t>Cuál</w:t>
      </w:r>
      <w:proofErr w:type="spellEnd"/>
      <w:r w:rsidRPr="009859AA">
        <w:t xml:space="preserve"> </w:t>
      </w:r>
      <w:proofErr w:type="spellStart"/>
      <w:r w:rsidRPr="009859AA">
        <w:t>es</w:t>
      </w:r>
      <w:proofErr w:type="spellEnd"/>
      <w:r w:rsidRPr="009859AA">
        <w:t xml:space="preserve"> </w:t>
      </w:r>
      <w:proofErr w:type="spellStart"/>
      <w:r w:rsidRPr="009859AA">
        <w:t>su</w:t>
      </w:r>
      <w:proofErr w:type="spellEnd"/>
      <w:r w:rsidRPr="009859AA">
        <w:t xml:space="preserve"> </w:t>
      </w:r>
      <w:proofErr w:type="spellStart"/>
      <w:r w:rsidRPr="009859AA">
        <w:t>género</w:t>
      </w:r>
      <w:proofErr w:type="spellEnd"/>
      <w:r w:rsidRPr="009859AA">
        <w:t>?</w:t>
      </w:r>
    </w:p>
    <w:p w:rsidR="009859AA" w:rsidRDefault="009859AA" w:rsidP="009859AA">
      <w:pPr>
        <w:pStyle w:val="1stcheckboxlevel"/>
      </w:pPr>
      <w:proofErr w:type="spellStart"/>
      <w:r>
        <w:t>Femenino</w:t>
      </w:r>
      <w:proofErr w:type="spellEnd"/>
    </w:p>
    <w:p w:rsidR="009859AA" w:rsidRDefault="009859AA" w:rsidP="009859AA">
      <w:pPr>
        <w:pStyle w:val="1stcheckboxlevel"/>
      </w:pPr>
      <w:proofErr w:type="spellStart"/>
      <w:r>
        <w:t>Masculino</w:t>
      </w:r>
      <w:proofErr w:type="spellEnd"/>
    </w:p>
    <w:p w:rsidR="008C4724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 xml:space="preserve">Por favor especifique su preferencia si no se mencionó arriba: </w:t>
      </w:r>
      <w:r w:rsidR="008C4724" w:rsidRPr="00CC0C4C">
        <w:rPr>
          <w:lang w:val="es-MX"/>
        </w:rPr>
        <w:t>___________________</w:t>
      </w:r>
    </w:p>
    <w:p w:rsidR="008C4724" w:rsidRPr="00CC0C4C" w:rsidRDefault="009859AA" w:rsidP="009859AA">
      <w:pPr>
        <w:pStyle w:val="Questionheading"/>
        <w:rPr>
          <w:lang w:val="es-MX"/>
        </w:rPr>
      </w:pPr>
      <w:r w:rsidRPr="00CC0C4C">
        <w:rPr>
          <w:lang w:val="es-MX"/>
        </w:rPr>
        <w:t>¿Cuántas personas, incluyendo usted, viven actualmente en su hogar?</w:t>
      </w:r>
    </w:p>
    <w:p w:rsidR="001F5154" w:rsidRPr="00CC0C4C" w:rsidRDefault="001F5154" w:rsidP="001F5154">
      <w:pPr>
        <w:pStyle w:val="1stcheckboxlevel"/>
        <w:rPr>
          <w:lang w:val="es-MX"/>
        </w:rPr>
        <w:sectPr w:rsidR="001F5154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Default="009859AA" w:rsidP="009859AA">
      <w:pPr>
        <w:pStyle w:val="1stcheckboxlevel"/>
      </w:pPr>
      <w:r>
        <w:lastRenderedPageBreak/>
        <w:t>Una/vivo solo/a</w:t>
      </w:r>
    </w:p>
    <w:p w:rsidR="009859AA" w:rsidRDefault="009859AA" w:rsidP="009859AA">
      <w:pPr>
        <w:pStyle w:val="1stcheckboxlevel"/>
      </w:pPr>
      <w:r>
        <w:t>Dos</w:t>
      </w:r>
    </w:p>
    <w:p w:rsidR="009859AA" w:rsidRDefault="009859AA" w:rsidP="009859AA">
      <w:pPr>
        <w:pStyle w:val="1stcheckboxlevel"/>
      </w:pPr>
      <w:proofErr w:type="spellStart"/>
      <w:r>
        <w:t>Tres</w:t>
      </w:r>
      <w:proofErr w:type="spellEnd"/>
    </w:p>
    <w:p w:rsidR="009859AA" w:rsidRDefault="009859AA" w:rsidP="009859AA">
      <w:pPr>
        <w:pStyle w:val="1stcheckboxlevel"/>
      </w:pPr>
      <w:proofErr w:type="spellStart"/>
      <w:r>
        <w:t>Cuatro</w:t>
      </w:r>
      <w:proofErr w:type="spellEnd"/>
    </w:p>
    <w:p w:rsidR="009859AA" w:rsidRDefault="009859AA" w:rsidP="00DA132C">
      <w:pPr>
        <w:pStyle w:val="1stcheckboxlevel"/>
        <w:ind w:left="360"/>
      </w:pPr>
      <w:r>
        <w:lastRenderedPageBreak/>
        <w:t>Cinco</w:t>
      </w:r>
    </w:p>
    <w:p w:rsidR="009859AA" w:rsidRDefault="009859AA" w:rsidP="00DA132C">
      <w:pPr>
        <w:pStyle w:val="1stcheckboxlevel"/>
        <w:ind w:left="360"/>
      </w:pPr>
      <w:proofErr w:type="spellStart"/>
      <w:r>
        <w:t>Seis</w:t>
      </w:r>
      <w:proofErr w:type="spellEnd"/>
    </w:p>
    <w:p w:rsidR="008C4724" w:rsidRPr="001F5154" w:rsidRDefault="009859AA" w:rsidP="00DA132C">
      <w:pPr>
        <w:pStyle w:val="1stcheckboxlevel"/>
        <w:ind w:left="360"/>
      </w:pPr>
      <w:proofErr w:type="spellStart"/>
      <w:r>
        <w:t>Siete</w:t>
      </w:r>
      <w:proofErr w:type="spellEnd"/>
      <w:r>
        <w:t xml:space="preserve"> o </w:t>
      </w:r>
      <w:proofErr w:type="spellStart"/>
      <w:r>
        <w:t>más</w:t>
      </w:r>
      <w:proofErr w:type="spellEnd"/>
    </w:p>
    <w:p w:rsidR="001F5154" w:rsidRDefault="001F5154" w:rsidP="001F5154">
      <w:pPr>
        <w:pStyle w:val="Questionheading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67263B" w:rsidRDefault="009859AA" w:rsidP="009859AA">
      <w:pPr>
        <w:pStyle w:val="Questionheading"/>
      </w:pPr>
      <w:r w:rsidRPr="009859AA">
        <w:lastRenderedPageBreak/>
        <w:t>¿</w:t>
      </w:r>
      <w:proofErr w:type="spellStart"/>
      <w:r w:rsidRPr="009859AA">
        <w:t>Es</w:t>
      </w:r>
      <w:proofErr w:type="spellEnd"/>
      <w:r w:rsidRPr="009859AA">
        <w:t xml:space="preserve"> </w:t>
      </w:r>
      <w:proofErr w:type="spellStart"/>
      <w:r w:rsidRPr="009859AA">
        <w:t>usted</w:t>
      </w:r>
      <w:proofErr w:type="spellEnd"/>
      <w:r w:rsidRPr="009859AA">
        <w:t>…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Default="009859AA" w:rsidP="009859AA">
      <w:pPr>
        <w:pStyle w:val="1stcheckboxlevel"/>
      </w:pPr>
      <w:proofErr w:type="spellStart"/>
      <w:r>
        <w:lastRenderedPageBreak/>
        <w:t>Soltero</w:t>
      </w:r>
      <w:proofErr w:type="spellEnd"/>
      <w:r>
        <w:t xml:space="preserve">/a </w:t>
      </w:r>
      <w:proofErr w:type="spellStart"/>
      <w:r>
        <w:t>viviendo</w:t>
      </w:r>
      <w:proofErr w:type="spellEnd"/>
      <w:r>
        <w:t xml:space="preserve"> solo/a</w:t>
      </w:r>
    </w:p>
    <w:p w:rsidR="009859AA" w:rsidRDefault="009859AA" w:rsidP="009859AA">
      <w:pPr>
        <w:pStyle w:val="1stcheckboxlevel"/>
      </w:pPr>
      <w:proofErr w:type="spellStart"/>
      <w:r>
        <w:t>Soltero</w:t>
      </w:r>
      <w:proofErr w:type="spellEnd"/>
      <w:r>
        <w:t xml:space="preserve">/a </w:t>
      </w:r>
      <w:proofErr w:type="spellStart"/>
      <w:r>
        <w:t>viviendo</w:t>
      </w:r>
      <w:proofErr w:type="spellEnd"/>
      <w:r>
        <w:t xml:space="preserve"> con </w:t>
      </w:r>
      <w:proofErr w:type="spellStart"/>
      <w:r>
        <w:t>niños</w:t>
      </w:r>
      <w:proofErr w:type="spellEnd"/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Soltero/a viviendo con compañeros de vivienda/amigos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Soltero/a viviendo con niños y compañeros de vivienda/amigos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Soltero/a viviendo con otros adultos integrantes de su familia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Soltero/a viviendo con niños y otros adultos integrantes de su familia</w:t>
      </w:r>
    </w:p>
    <w:p w:rsidR="009859AA" w:rsidRPr="00CC0C4C" w:rsidRDefault="009859AA" w:rsidP="00DA132C">
      <w:pPr>
        <w:pStyle w:val="1stcheckboxlevel"/>
        <w:rPr>
          <w:lang w:val="es-MX"/>
        </w:rPr>
      </w:pPr>
      <w:r w:rsidRPr="00CC0C4C">
        <w:rPr>
          <w:lang w:val="es-MX"/>
        </w:rPr>
        <w:t>Viviendo con un/a esposo/a o pareja y compañeros de vivienda/amigos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lastRenderedPageBreak/>
        <w:t>Viviendo con un/a esposo/a o pareja y otros adultos integrantes de su familia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Viviendo con un/a esposo/a o pareja 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 xml:space="preserve">Viviendo con un/a esposo/a o pareja y niños 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Viviendo con un/a esposo/a o pareja, niños y compañeros de vivienda/amigos</w:t>
      </w:r>
    </w:p>
    <w:p w:rsidR="009859AA" w:rsidRPr="00CC0C4C" w:rsidRDefault="009859AA" w:rsidP="00DA132C">
      <w:pPr>
        <w:pStyle w:val="1stcheckboxlevel"/>
        <w:ind w:left="360"/>
        <w:rPr>
          <w:lang w:val="es-MX"/>
        </w:rPr>
      </w:pPr>
      <w:r w:rsidRPr="00CC0C4C">
        <w:rPr>
          <w:lang w:val="es-MX"/>
        </w:rPr>
        <w:t>Viviendo con un/a esposo/a o pareja, niños y otros adultos integrantes de su familia</w:t>
      </w:r>
    </w:p>
    <w:p w:rsidR="008C4724" w:rsidRDefault="009859AA" w:rsidP="00DA132C">
      <w:pPr>
        <w:pStyle w:val="1stcheckboxlevel"/>
        <w:ind w:left="360"/>
      </w:pPr>
      <w:proofErr w:type="spellStart"/>
      <w:r>
        <w:t>Otro</w:t>
      </w:r>
      <w:proofErr w:type="spellEnd"/>
      <w:r>
        <w:t xml:space="preserve"> (</w:t>
      </w:r>
      <w:proofErr w:type="spellStart"/>
      <w:r w:rsidRPr="009859AA">
        <w:rPr>
          <w:i/>
        </w:rPr>
        <w:t>por</w:t>
      </w:r>
      <w:proofErr w:type="spellEnd"/>
      <w:r w:rsidRPr="009859AA">
        <w:rPr>
          <w:i/>
        </w:rPr>
        <w:t xml:space="preserve"> favor </w:t>
      </w:r>
      <w:proofErr w:type="spellStart"/>
      <w:r w:rsidRPr="009859AA">
        <w:rPr>
          <w:i/>
        </w:rPr>
        <w:t>especifique</w:t>
      </w:r>
      <w:proofErr w:type="spellEnd"/>
      <w:r w:rsidR="00DA132C">
        <w:t>) ______________</w:t>
      </w:r>
    </w:p>
    <w:p w:rsidR="00DA132C" w:rsidRPr="001F5154" w:rsidRDefault="00DA132C" w:rsidP="00DA132C">
      <w:pPr>
        <w:pStyle w:val="1stcheckboxlevel"/>
        <w:numPr>
          <w:ilvl w:val="0"/>
          <w:numId w:val="0"/>
        </w:numPr>
        <w:ind w:left="360"/>
      </w:pPr>
      <w:r>
        <w:t>_____________________________________</w:t>
      </w:r>
    </w:p>
    <w:p w:rsidR="001F5154" w:rsidRDefault="001F5154" w:rsidP="001F5154">
      <w:pPr>
        <w:pStyle w:val="Questionheading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C0C4C" w:rsidRDefault="009859AA" w:rsidP="009859AA">
      <w:pPr>
        <w:pStyle w:val="Questionheading"/>
        <w:rPr>
          <w:lang w:val="es-MX"/>
        </w:rPr>
      </w:pPr>
      <w:r w:rsidRPr="00CC0C4C">
        <w:rPr>
          <w:lang w:val="es-MX"/>
        </w:rPr>
        <w:lastRenderedPageBreak/>
        <w:t>¿Tiene algún hijo menor de 18 años que vive en su hogar actualmente?</w:t>
      </w:r>
    </w:p>
    <w:p w:rsidR="008C4724" w:rsidRPr="001F5154" w:rsidRDefault="009859AA" w:rsidP="009859AA">
      <w:pPr>
        <w:pStyle w:val="1stcheckboxlevel"/>
      </w:pPr>
      <w:proofErr w:type="spellStart"/>
      <w:r w:rsidRPr="009859AA">
        <w:t>S</w:t>
      </w:r>
      <w:r w:rsidRPr="009859AA">
        <w:rPr>
          <w:rFonts w:ascii="Calibri" w:hAnsi="Calibri" w:cs="Calibri"/>
        </w:rPr>
        <w:t>í</w:t>
      </w:r>
      <w:proofErr w:type="spellEnd"/>
      <w:r w:rsidR="008C4724" w:rsidRPr="001F5154">
        <w:t xml:space="preserve"> </w:t>
      </w:r>
    </w:p>
    <w:p w:rsidR="008C4724" w:rsidRPr="001F5154" w:rsidRDefault="008C4724" w:rsidP="001F5154">
      <w:pPr>
        <w:pStyle w:val="1stcheckboxlevel"/>
      </w:pPr>
      <w:r w:rsidRPr="001F5154">
        <w:t>No</w:t>
      </w:r>
    </w:p>
    <w:p w:rsidR="008C4724" w:rsidRPr="0067263B" w:rsidRDefault="009859AA" w:rsidP="009859AA">
      <w:pPr>
        <w:pStyle w:val="Questionheading"/>
      </w:pPr>
      <w:r w:rsidRPr="00CC0C4C">
        <w:rPr>
          <w:lang w:val="es-MX"/>
        </w:rPr>
        <w:t xml:space="preserve">¿Integrante de qué grupo racial, étnico o cultural se considera? </w:t>
      </w:r>
      <w:r w:rsidRPr="009859AA">
        <w:t xml:space="preserve">Marque </w:t>
      </w:r>
      <w:proofErr w:type="spellStart"/>
      <w:r w:rsidRPr="009859AA">
        <w:t>todas</w:t>
      </w:r>
      <w:proofErr w:type="spellEnd"/>
      <w:r w:rsidRPr="009859AA">
        <w:t xml:space="preserve"> las </w:t>
      </w:r>
      <w:proofErr w:type="spellStart"/>
      <w:r w:rsidRPr="009859AA">
        <w:t>respuestas</w:t>
      </w:r>
      <w:proofErr w:type="spellEnd"/>
      <w:r w:rsidRPr="009859AA">
        <w:t xml:space="preserve"> que </w:t>
      </w:r>
      <w:proofErr w:type="spellStart"/>
      <w:r w:rsidRPr="009859AA">
        <w:t>correspondan</w:t>
      </w:r>
      <w:proofErr w:type="spellEnd"/>
      <w:r w:rsidRPr="009859AA">
        <w:t>.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Default="009859AA" w:rsidP="009859AA">
      <w:pPr>
        <w:pStyle w:val="1stcheckboxlevel"/>
      </w:pPr>
      <w:proofErr w:type="spellStart"/>
      <w:r>
        <w:lastRenderedPageBreak/>
        <w:t>Africano</w:t>
      </w:r>
      <w:proofErr w:type="spellEnd"/>
      <w:r>
        <w:t xml:space="preserve"> </w:t>
      </w:r>
      <w:proofErr w:type="spellStart"/>
      <w:r>
        <w:t>americano</w:t>
      </w:r>
      <w:proofErr w:type="spellEnd"/>
      <w:r>
        <w:t>/Negro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t>Indo americano/Nativo de Estados Unidos</w:t>
      </w:r>
    </w:p>
    <w:p w:rsidR="009859AA" w:rsidRDefault="009859AA" w:rsidP="009859AA">
      <w:pPr>
        <w:pStyle w:val="1stcheckboxlevel"/>
      </w:pPr>
      <w:proofErr w:type="spellStart"/>
      <w:r>
        <w:t>Asiático</w:t>
      </w:r>
      <w:proofErr w:type="spellEnd"/>
      <w:r>
        <w:t xml:space="preserve"> </w:t>
      </w:r>
    </w:p>
    <w:p w:rsidR="009859AA" w:rsidRDefault="009859AA" w:rsidP="009859AA">
      <w:pPr>
        <w:pStyle w:val="1stcheckboxlevel"/>
      </w:pPr>
      <w:r>
        <w:t xml:space="preserve">Indo </w:t>
      </w:r>
      <w:proofErr w:type="spellStart"/>
      <w:r>
        <w:t>asiático</w:t>
      </w:r>
      <w:proofErr w:type="spellEnd"/>
      <w:r>
        <w:t xml:space="preserve"> </w:t>
      </w:r>
    </w:p>
    <w:p w:rsidR="009859AA" w:rsidRDefault="009859AA" w:rsidP="009859AA">
      <w:pPr>
        <w:pStyle w:val="1stcheckboxlevel"/>
      </w:pPr>
      <w:r>
        <w:t>Hispano</w:t>
      </w:r>
    </w:p>
    <w:p w:rsidR="009859AA" w:rsidRPr="00CC0C4C" w:rsidRDefault="009859AA" w:rsidP="009859AA">
      <w:pPr>
        <w:pStyle w:val="1stcheckboxlevel"/>
        <w:rPr>
          <w:lang w:val="es-MX"/>
        </w:rPr>
      </w:pPr>
      <w:r w:rsidRPr="00CC0C4C">
        <w:rPr>
          <w:lang w:val="es-MX"/>
        </w:rPr>
        <w:lastRenderedPageBreak/>
        <w:t xml:space="preserve">Nativo de </w:t>
      </w:r>
      <w:proofErr w:type="spellStart"/>
      <w:r w:rsidRPr="00CC0C4C">
        <w:rPr>
          <w:lang w:val="es-MX"/>
        </w:rPr>
        <w:t>Hawaii</w:t>
      </w:r>
      <w:proofErr w:type="spellEnd"/>
      <w:r w:rsidRPr="00CC0C4C">
        <w:rPr>
          <w:lang w:val="es-MX"/>
        </w:rPr>
        <w:t xml:space="preserve">/Islas del Pacífico </w:t>
      </w:r>
    </w:p>
    <w:p w:rsidR="009859AA" w:rsidRDefault="009859AA" w:rsidP="009859AA">
      <w:pPr>
        <w:pStyle w:val="1stcheckboxlevel"/>
      </w:pPr>
      <w:proofErr w:type="spellStart"/>
      <w:r>
        <w:t>Multirracial</w:t>
      </w:r>
      <w:proofErr w:type="spellEnd"/>
    </w:p>
    <w:p w:rsidR="009859AA" w:rsidRDefault="009859AA" w:rsidP="009859AA">
      <w:pPr>
        <w:pStyle w:val="1stcheckboxlevel"/>
      </w:pPr>
      <w:r>
        <w:t>Blanco/</w:t>
      </w:r>
      <w:proofErr w:type="spellStart"/>
      <w:r>
        <w:t>Caucásico</w:t>
      </w:r>
      <w:proofErr w:type="spellEnd"/>
      <w:r>
        <w:t>/Anglo</w:t>
      </w:r>
    </w:p>
    <w:p w:rsidR="009859AA" w:rsidRDefault="009859AA" w:rsidP="009859AA">
      <w:pPr>
        <w:pStyle w:val="1stcheckboxlevel"/>
      </w:pPr>
      <w:proofErr w:type="spellStart"/>
      <w:r>
        <w:t>Otro</w:t>
      </w:r>
      <w:proofErr w:type="spellEnd"/>
      <w:r>
        <w:t xml:space="preserve"> (</w:t>
      </w:r>
      <w:proofErr w:type="spellStart"/>
      <w:r w:rsidRPr="009859AA">
        <w:rPr>
          <w:i/>
        </w:rPr>
        <w:t>por</w:t>
      </w:r>
      <w:proofErr w:type="spellEnd"/>
      <w:r w:rsidRPr="009859AA">
        <w:rPr>
          <w:i/>
        </w:rPr>
        <w:t xml:space="preserve"> favor </w:t>
      </w:r>
      <w:proofErr w:type="spellStart"/>
      <w:r w:rsidRPr="009859AA">
        <w:rPr>
          <w:i/>
        </w:rPr>
        <w:t>especifique</w:t>
      </w:r>
      <w:proofErr w:type="spellEnd"/>
      <w:r w:rsidR="00DA132C">
        <w:t>) ___________</w:t>
      </w:r>
    </w:p>
    <w:p w:rsidR="008C4724" w:rsidRPr="001F5154" w:rsidRDefault="009859AA" w:rsidP="009859AA">
      <w:pPr>
        <w:pStyle w:val="1stcheckboxlevel"/>
      </w:pPr>
      <w:proofErr w:type="spellStart"/>
      <w:r>
        <w:t>Elijo</w:t>
      </w:r>
      <w:proofErr w:type="spellEnd"/>
      <w:r>
        <w:t xml:space="preserve"> no responder</w:t>
      </w:r>
    </w:p>
    <w:p w:rsidR="001F5154" w:rsidRDefault="001F5154" w:rsidP="001F5154">
      <w:pPr>
        <w:pStyle w:val="Questionheading"/>
        <w:rPr>
          <w:rFonts w:eastAsia="Kozuka Gothic Pro B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1F5154" w:rsidRDefault="009859AA" w:rsidP="00DA132C">
      <w:pPr>
        <w:pStyle w:val="Questionheading"/>
        <w:spacing w:before="240"/>
        <w:rPr>
          <w:rFonts w:eastAsia="Kozuka Gothic Pro B"/>
        </w:rPr>
      </w:pPr>
      <w:r w:rsidRPr="009859AA">
        <w:rPr>
          <w:rFonts w:eastAsia="Kozuka Gothic Pro B"/>
        </w:rPr>
        <w:lastRenderedPageBreak/>
        <w:t>¿</w:t>
      </w:r>
      <w:proofErr w:type="spellStart"/>
      <w:r w:rsidRPr="009859AA">
        <w:rPr>
          <w:rFonts w:eastAsia="Kozuka Gothic Pro B"/>
        </w:rPr>
        <w:t>En</w:t>
      </w:r>
      <w:proofErr w:type="spellEnd"/>
      <w:r w:rsidRPr="009859AA">
        <w:rPr>
          <w:rFonts w:eastAsia="Kozuka Gothic Pro B"/>
        </w:rPr>
        <w:t xml:space="preserve"> </w:t>
      </w:r>
      <w:proofErr w:type="spellStart"/>
      <w:r w:rsidRPr="009859AA">
        <w:rPr>
          <w:rFonts w:eastAsia="Kozuka Gothic Pro B"/>
        </w:rPr>
        <w:t>qué</w:t>
      </w:r>
      <w:proofErr w:type="spellEnd"/>
      <w:r w:rsidRPr="009859AA">
        <w:rPr>
          <w:rFonts w:eastAsia="Kozuka Gothic Pro B"/>
        </w:rPr>
        <w:t xml:space="preserve"> </w:t>
      </w:r>
      <w:proofErr w:type="spellStart"/>
      <w:r w:rsidRPr="009859AA">
        <w:rPr>
          <w:rFonts w:eastAsia="Kozuka Gothic Pro B"/>
        </w:rPr>
        <w:t>año</w:t>
      </w:r>
      <w:proofErr w:type="spellEnd"/>
      <w:r w:rsidRPr="009859AA">
        <w:rPr>
          <w:rFonts w:eastAsia="Kozuka Gothic Pro B"/>
        </w:rPr>
        <w:t xml:space="preserve"> </w:t>
      </w:r>
      <w:proofErr w:type="spellStart"/>
      <w:r w:rsidRPr="009859AA">
        <w:rPr>
          <w:rFonts w:eastAsia="Kozuka Gothic Pro B"/>
        </w:rPr>
        <w:t>nació</w:t>
      </w:r>
      <w:proofErr w:type="spellEnd"/>
      <w:r w:rsidRPr="009859AA">
        <w:rPr>
          <w:rFonts w:eastAsia="Kozuka Gothic Pro B"/>
        </w:rPr>
        <w:t>?</w:t>
      </w:r>
      <w:r w:rsidRPr="009859AA">
        <w:rPr>
          <w:rFonts w:eastAsia="Kozuka Gothic Pro B"/>
          <w:b w:val="0"/>
        </w:rPr>
        <w:t xml:space="preserve"> </w:t>
      </w:r>
      <w:r w:rsidR="008C4724" w:rsidRPr="009859AA">
        <w:rPr>
          <w:rFonts w:eastAsia="Kozuka Gothic Pro B"/>
          <w:b w:val="0"/>
          <w:color w:val="auto"/>
        </w:rPr>
        <w:t>__________________</w:t>
      </w:r>
    </w:p>
    <w:p w:rsidR="00DF4563" w:rsidRDefault="00DF4563">
      <w:pPr>
        <w:rPr>
          <w:rFonts w:ascii="Calibri" w:hAnsi="Calibri"/>
          <w:b/>
          <w:color w:val="1C75BC"/>
          <w:sz w:val="22"/>
          <w:szCs w:val="20"/>
          <w:lang w:val="es-MX"/>
        </w:rPr>
      </w:pPr>
      <w:r>
        <w:rPr>
          <w:lang w:val="es-MX"/>
        </w:rPr>
        <w:br w:type="page"/>
      </w:r>
    </w:p>
    <w:p w:rsidR="008C4724" w:rsidRPr="00CC0C4C" w:rsidRDefault="009859AA" w:rsidP="00BA69D8">
      <w:pPr>
        <w:pStyle w:val="Questionheading"/>
        <w:spacing w:before="120"/>
        <w:rPr>
          <w:lang w:val="es-MX"/>
        </w:rPr>
      </w:pPr>
      <w:r w:rsidRPr="00CC0C4C">
        <w:rPr>
          <w:lang w:val="es-MX"/>
        </w:rPr>
        <w:lastRenderedPageBreak/>
        <w:t>¿A qué categoría pertenecen los ingresos totales de su hogar?</w:t>
      </w:r>
    </w:p>
    <w:p w:rsidR="005D7E42" w:rsidRPr="00CC0C4C" w:rsidRDefault="005D7E42" w:rsidP="001F5154">
      <w:pPr>
        <w:pStyle w:val="1stcheckboxlevel"/>
        <w:rPr>
          <w:lang w:val="es-MX"/>
        </w:rPr>
        <w:sectPr w:rsidR="005D7E42" w:rsidRPr="00CC0C4C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9859AA" w:rsidRDefault="009859AA" w:rsidP="009859AA">
      <w:pPr>
        <w:pStyle w:val="1stcheckboxlevel"/>
      </w:pPr>
      <w:proofErr w:type="spellStart"/>
      <w:r>
        <w:lastRenderedPageBreak/>
        <w:t>Menos</w:t>
      </w:r>
      <w:proofErr w:type="spellEnd"/>
      <w:r>
        <w:t xml:space="preserve"> de $5,000</w:t>
      </w:r>
    </w:p>
    <w:p w:rsidR="009859AA" w:rsidRDefault="009859AA" w:rsidP="009859AA">
      <w:pPr>
        <w:pStyle w:val="1stcheckboxlevel"/>
      </w:pPr>
      <w:r>
        <w:t>$5,000 hasta $9,999</w:t>
      </w:r>
    </w:p>
    <w:p w:rsidR="009859AA" w:rsidRDefault="009859AA" w:rsidP="009859AA">
      <w:pPr>
        <w:pStyle w:val="1stcheckboxlevel"/>
      </w:pPr>
      <w:r>
        <w:t>$10,000 hasta $14,999</w:t>
      </w:r>
    </w:p>
    <w:p w:rsidR="009859AA" w:rsidRDefault="009859AA" w:rsidP="009859AA">
      <w:pPr>
        <w:pStyle w:val="1stcheckboxlevel"/>
      </w:pPr>
      <w:r>
        <w:t>$15,000 hasta $19,999</w:t>
      </w:r>
    </w:p>
    <w:p w:rsidR="009859AA" w:rsidRDefault="009859AA" w:rsidP="009859AA">
      <w:pPr>
        <w:pStyle w:val="1stcheckboxlevel"/>
      </w:pPr>
      <w:r>
        <w:t>$20,000 hasta $24,999</w:t>
      </w:r>
    </w:p>
    <w:p w:rsidR="009859AA" w:rsidRDefault="009859AA" w:rsidP="009859AA">
      <w:pPr>
        <w:pStyle w:val="1stcheckboxlevel"/>
      </w:pPr>
      <w:r>
        <w:t>$25,000 hasta $34,999</w:t>
      </w:r>
    </w:p>
    <w:p w:rsidR="009859AA" w:rsidRDefault="009859AA" w:rsidP="009859AA">
      <w:pPr>
        <w:pStyle w:val="1stcheckboxlevel"/>
      </w:pPr>
      <w:r>
        <w:lastRenderedPageBreak/>
        <w:t>$35,000 hasta $49,999</w:t>
      </w:r>
    </w:p>
    <w:p w:rsidR="009859AA" w:rsidRDefault="009859AA" w:rsidP="009859AA">
      <w:pPr>
        <w:pStyle w:val="1stcheckboxlevel"/>
      </w:pPr>
      <w:r>
        <w:t>$50,000 hasta $74,999</w:t>
      </w:r>
    </w:p>
    <w:p w:rsidR="009859AA" w:rsidRDefault="009859AA" w:rsidP="009859AA">
      <w:pPr>
        <w:pStyle w:val="1stcheckboxlevel"/>
      </w:pPr>
      <w:r>
        <w:t>$75,000 hasta $99,999</w:t>
      </w:r>
    </w:p>
    <w:p w:rsidR="009859AA" w:rsidRDefault="009859AA" w:rsidP="009859AA">
      <w:pPr>
        <w:pStyle w:val="1stcheckboxlevel"/>
      </w:pPr>
      <w:r>
        <w:t>$100,000 hasta $149,999</w:t>
      </w:r>
    </w:p>
    <w:p w:rsidR="008C4724" w:rsidRPr="001F5154" w:rsidRDefault="009859AA" w:rsidP="009859AA">
      <w:pPr>
        <w:pStyle w:val="1stcheckboxlevel"/>
      </w:pPr>
      <w:r>
        <w:t xml:space="preserve">$150,000 o </w:t>
      </w:r>
      <w:proofErr w:type="spellStart"/>
      <w:r>
        <w:t>más</w:t>
      </w:r>
      <w:proofErr w:type="spellEnd"/>
    </w:p>
    <w:p w:rsidR="005D7E42" w:rsidRDefault="005D7E42" w:rsidP="008C4724">
      <w:pPr>
        <w:spacing w:before="600" w:after="240"/>
        <w:jc w:val="center"/>
        <w:rPr>
          <w:rFonts w:ascii="Calibri" w:eastAsia="Kozuka Gothic Pro B" w:hAnsi="Calibri"/>
          <w:sz w:val="44"/>
        </w:rPr>
        <w:sectPr w:rsidR="005D7E42" w:rsidSect="005D7E42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CC0C4C" w:rsidRPr="00F7687D" w:rsidRDefault="009C13FB" w:rsidP="009C13FB">
      <w:pPr>
        <w:pStyle w:val="BodyText"/>
        <w:tabs>
          <w:tab w:val="left" w:pos="2060"/>
        </w:tabs>
        <w:spacing w:before="480"/>
        <w:rPr>
          <w:rFonts w:asciiTheme="minorHAnsi" w:hAnsiTheme="minorHAnsi"/>
          <w:lang w:val="es-MX"/>
        </w:rPr>
      </w:pPr>
      <w:r>
        <w:rPr>
          <w:rFonts w:asciiTheme="minorHAnsi" w:hAnsiTheme="minorHAnsi"/>
          <w:sz w:val="22"/>
          <w:lang w:val="es-ES"/>
        </w:rPr>
        <w:lastRenderedPageBreak/>
        <w:br/>
      </w:r>
      <w:r w:rsidR="00CC0C4C" w:rsidRPr="00907526">
        <w:rPr>
          <w:rFonts w:asciiTheme="minorHAnsi" w:hAnsiTheme="minorHAnsi"/>
          <w:sz w:val="22"/>
          <w:lang w:val="es-ES"/>
        </w:rPr>
        <w:t>Si usted quisiera entrar al sorteo de la tarjeta de regalo de Visa de $ 100, por favor proporcione su nombre y teléfono y / o dirección de correo electrónico. Su información de contacto se mantendrá estrictamente confidencial y no se añadirá a cualquier lista para su mercadeo o para otros fines</w:t>
      </w:r>
      <w:r w:rsidR="00CC0C4C" w:rsidRPr="00F7687D">
        <w:rPr>
          <w:rFonts w:asciiTheme="minorHAnsi" w:hAnsiTheme="minorHAnsi"/>
          <w:lang w:val="es-MX"/>
        </w:rPr>
        <w:t>.</w:t>
      </w:r>
    </w:p>
    <w:p w:rsidR="00CC0C4C" w:rsidRPr="00F7687D" w:rsidRDefault="00CC0C4C" w:rsidP="00BA69D8">
      <w:pPr>
        <w:pStyle w:val="BodyText"/>
        <w:tabs>
          <w:tab w:val="right" w:pos="9900"/>
        </w:tabs>
        <w:spacing w:after="120"/>
        <w:rPr>
          <w:rFonts w:asciiTheme="minorHAnsi" w:hAnsiTheme="minorHAnsi"/>
          <w:b/>
          <w:lang w:val="es-MX"/>
        </w:rPr>
      </w:pPr>
      <w:r w:rsidRPr="00F7687D">
        <w:rPr>
          <w:rFonts w:asciiTheme="minorHAnsi" w:hAnsiTheme="minorHAnsi"/>
          <w:b/>
          <w:sz w:val="22"/>
          <w:lang w:val="es-ES"/>
        </w:rPr>
        <w:t>Primer nombre</w:t>
      </w:r>
      <w:r w:rsidRPr="00F7687D">
        <w:rPr>
          <w:rFonts w:asciiTheme="minorHAnsi" w:hAnsiTheme="minorHAnsi"/>
          <w:b/>
          <w:lang w:val="es-MX"/>
        </w:rPr>
        <w:t xml:space="preserve">: </w:t>
      </w:r>
      <w:r w:rsidRPr="00F7687D">
        <w:rPr>
          <w:rFonts w:asciiTheme="minorHAnsi" w:hAnsiTheme="minorHAnsi"/>
          <w:b/>
          <w:u w:val="single"/>
          <w:lang w:val="es-MX"/>
        </w:rPr>
        <w:tab/>
      </w:r>
    </w:p>
    <w:p w:rsidR="00CC0C4C" w:rsidRPr="00F7687D" w:rsidRDefault="00CC0C4C" w:rsidP="00BA69D8">
      <w:pPr>
        <w:pStyle w:val="BodyText"/>
        <w:tabs>
          <w:tab w:val="right" w:pos="9900"/>
        </w:tabs>
        <w:spacing w:after="120"/>
        <w:rPr>
          <w:rFonts w:asciiTheme="minorHAnsi" w:hAnsiTheme="minorHAnsi"/>
          <w:b/>
          <w:lang w:val="es-MX"/>
        </w:rPr>
      </w:pPr>
      <w:r w:rsidRPr="00F7687D">
        <w:rPr>
          <w:rFonts w:asciiTheme="minorHAnsi" w:hAnsiTheme="minorHAnsi"/>
          <w:b/>
          <w:sz w:val="22"/>
          <w:lang w:val="es-ES"/>
        </w:rPr>
        <w:t>Número telefónico</w:t>
      </w:r>
      <w:r w:rsidRPr="00F7687D">
        <w:rPr>
          <w:rFonts w:asciiTheme="minorHAnsi" w:hAnsiTheme="minorHAnsi"/>
          <w:b/>
          <w:lang w:val="es-MX"/>
        </w:rPr>
        <w:t xml:space="preserve">: </w:t>
      </w:r>
      <w:r w:rsidRPr="00F7687D">
        <w:rPr>
          <w:rFonts w:asciiTheme="minorHAnsi" w:hAnsiTheme="minorHAnsi"/>
          <w:b/>
          <w:u w:val="single"/>
          <w:lang w:val="es-MX"/>
        </w:rPr>
        <w:tab/>
      </w:r>
    </w:p>
    <w:p w:rsidR="009C13FB" w:rsidRPr="00864897" w:rsidRDefault="00CC0C4C" w:rsidP="00864897">
      <w:pPr>
        <w:pStyle w:val="BodyText"/>
        <w:tabs>
          <w:tab w:val="right" w:pos="9900"/>
        </w:tabs>
        <w:spacing w:after="120"/>
        <w:rPr>
          <w:rFonts w:asciiTheme="minorHAnsi" w:hAnsiTheme="minorHAnsi"/>
          <w:u w:val="single"/>
          <w:lang w:val="es-MX"/>
        </w:rPr>
      </w:pPr>
      <w:r w:rsidRPr="00F7687D">
        <w:rPr>
          <w:rFonts w:asciiTheme="minorHAnsi" w:hAnsiTheme="minorHAnsi"/>
          <w:b/>
          <w:sz w:val="22"/>
          <w:lang w:val="es-ES"/>
        </w:rPr>
        <w:t>Correo Electrónico</w:t>
      </w:r>
      <w:r w:rsidRPr="00F7687D">
        <w:rPr>
          <w:rFonts w:asciiTheme="minorHAnsi" w:hAnsiTheme="minorHAnsi"/>
          <w:lang w:val="es-MX"/>
        </w:rPr>
        <w:t xml:space="preserve">: </w:t>
      </w:r>
      <w:r w:rsidR="00864897">
        <w:rPr>
          <w:rFonts w:asciiTheme="minorHAnsi" w:hAnsiTheme="minorHAnsi"/>
          <w:u w:val="single"/>
          <w:lang w:val="es-MX"/>
        </w:rPr>
        <w:tab/>
      </w:r>
    </w:p>
    <w:p w:rsidR="008C4724" w:rsidRPr="00CC0C4C" w:rsidRDefault="009859AA" w:rsidP="00BA69D8">
      <w:pPr>
        <w:spacing w:before="120" w:after="120"/>
        <w:ind w:right="-446"/>
        <w:rPr>
          <w:rFonts w:ascii="Open Sans" w:eastAsia="Kozuka Gothic Pro B" w:hAnsi="Open Sans" w:cs="Open Sans"/>
          <w:color w:val="1C75BC"/>
          <w:sz w:val="44"/>
          <w:lang w:val="es-MX"/>
        </w:rPr>
      </w:pPr>
      <w:r w:rsidRPr="00CC0C4C">
        <w:rPr>
          <w:rFonts w:ascii="Open Sans" w:eastAsia="Kozuka Gothic Pro B" w:hAnsi="Open Sans" w:cs="Open Sans"/>
          <w:color w:val="1C75BC"/>
          <w:sz w:val="44"/>
          <w:lang w:val="es-MX"/>
        </w:rPr>
        <w:t>¡Muchas gracias por completar esta encuesta!</w:t>
      </w:r>
    </w:p>
    <w:p w:rsidR="008C4724" w:rsidRPr="00CC0C4C" w:rsidRDefault="009859AA" w:rsidP="00BA69D8">
      <w:pPr>
        <w:pStyle w:val="BodyText"/>
        <w:spacing w:after="120"/>
        <w:rPr>
          <w:rFonts w:asciiTheme="minorHAnsi" w:hAnsiTheme="minorHAnsi"/>
          <w:sz w:val="22"/>
          <w:lang w:val="es-MX"/>
        </w:rPr>
      </w:pPr>
      <w:r w:rsidRPr="00CC0C4C">
        <w:rPr>
          <w:rFonts w:asciiTheme="minorHAnsi" w:hAnsiTheme="minorHAnsi"/>
          <w:sz w:val="22"/>
          <w:lang w:val="es-MX"/>
        </w:rPr>
        <w:t>¿Tiene alguna pregunta sobre sus derechos a la vivienda? Para obtener información sobre sus derechos a la vivienda/contra la discriminación, comuníquese con:</w:t>
      </w:r>
    </w:p>
    <w:p w:rsidR="00EC3BCB" w:rsidRPr="00CF2428" w:rsidRDefault="00EC3BCB" w:rsidP="00DF4563">
      <w:pPr>
        <w:pStyle w:val="BodyText"/>
        <w:numPr>
          <w:ilvl w:val="0"/>
          <w:numId w:val="19"/>
        </w:numPr>
        <w:spacing w:before="240" w:after="0"/>
        <w:ind w:left="360" w:right="-630"/>
        <w:rPr>
          <w:rFonts w:asciiTheme="minorHAnsi" w:hAnsiTheme="minorHAnsi"/>
          <w:sz w:val="22"/>
        </w:rPr>
      </w:pPr>
      <w:r w:rsidRPr="00CF2428">
        <w:rPr>
          <w:rFonts w:asciiTheme="minorHAnsi" w:hAnsiTheme="minorHAnsi"/>
          <w:sz w:val="22"/>
        </w:rPr>
        <w:t>Harris County Housing and Community Resource Center (877-428-8844; www.housingandcommunityresources.net)</w:t>
      </w:r>
    </w:p>
    <w:p w:rsidR="00EC3BCB" w:rsidRPr="00CF2428" w:rsidRDefault="00EC3BCB" w:rsidP="00DF4563">
      <w:pPr>
        <w:pStyle w:val="BodyText"/>
        <w:numPr>
          <w:ilvl w:val="0"/>
          <w:numId w:val="19"/>
        </w:numPr>
        <w:spacing w:before="240" w:after="0"/>
        <w:ind w:left="360" w:right="-630"/>
        <w:rPr>
          <w:rFonts w:asciiTheme="minorHAnsi" w:hAnsiTheme="minorHAnsi"/>
          <w:sz w:val="22"/>
        </w:rPr>
      </w:pPr>
      <w:r w:rsidRPr="00CF2428">
        <w:rPr>
          <w:rFonts w:asciiTheme="minorHAnsi" w:hAnsiTheme="minorHAnsi"/>
          <w:sz w:val="22"/>
        </w:rPr>
        <w:t>City of Galveston Grants and Housing Department (409-797-3820; www.galvestontx.gov/270/Fair-Housing)</w:t>
      </w:r>
    </w:p>
    <w:p w:rsidR="00EC3BCB" w:rsidRPr="00CF2428" w:rsidRDefault="00EC3BCB" w:rsidP="00DF4563">
      <w:pPr>
        <w:pStyle w:val="BodyText"/>
        <w:numPr>
          <w:ilvl w:val="0"/>
          <w:numId w:val="19"/>
        </w:numPr>
        <w:spacing w:before="240" w:after="0"/>
        <w:ind w:left="360" w:right="-630"/>
        <w:rPr>
          <w:rFonts w:asciiTheme="minorHAnsi" w:hAnsiTheme="minorHAnsi"/>
          <w:sz w:val="22"/>
        </w:rPr>
      </w:pPr>
      <w:r w:rsidRPr="00CF2428">
        <w:rPr>
          <w:rFonts w:asciiTheme="minorHAnsi" w:hAnsiTheme="minorHAnsi"/>
          <w:sz w:val="22"/>
        </w:rPr>
        <w:t>Lone Star Legal Aid (713-652-0077; www.lonestarlegal.org)</w:t>
      </w:r>
    </w:p>
    <w:p w:rsidR="00EC3BCB" w:rsidRPr="00CF2428" w:rsidRDefault="00EC3BCB" w:rsidP="00DF4563">
      <w:pPr>
        <w:pStyle w:val="BodyText"/>
        <w:numPr>
          <w:ilvl w:val="0"/>
          <w:numId w:val="19"/>
        </w:numPr>
        <w:spacing w:before="240" w:after="0"/>
        <w:ind w:left="360" w:right="-630"/>
        <w:rPr>
          <w:rFonts w:asciiTheme="minorHAnsi" w:hAnsiTheme="minorHAnsi"/>
          <w:sz w:val="22"/>
        </w:rPr>
      </w:pPr>
      <w:r w:rsidRPr="00CF2428">
        <w:rPr>
          <w:rFonts w:asciiTheme="minorHAnsi" w:hAnsiTheme="minorHAnsi"/>
          <w:sz w:val="22"/>
        </w:rPr>
        <w:t>Texas Workforce Development Board (800-735-2989; www.twc.state.tx.us)</w:t>
      </w:r>
    </w:p>
    <w:p w:rsidR="005D7E42" w:rsidRPr="00CF2428" w:rsidRDefault="00DF4563" w:rsidP="00DF4563">
      <w:pPr>
        <w:pStyle w:val="BodyText"/>
        <w:numPr>
          <w:ilvl w:val="0"/>
          <w:numId w:val="19"/>
        </w:numPr>
        <w:spacing w:before="240" w:after="0"/>
        <w:ind w:left="360"/>
        <w:rPr>
          <w:rFonts w:asciiTheme="minorHAnsi" w:hAnsiTheme="minorHAnsi"/>
          <w:sz w:val="22"/>
        </w:rPr>
        <w:sectPr w:rsidR="005D7E42" w:rsidRPr="00CF2428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0893A" wp14:editId="547D451E">
                <wp:simplePos x="0" y="0"/>
                <wp:positionH relativeFrom="column">
                  <wp:posOffset>-42545</wp:posOffset>
                </wp:positionH>
                <wp:positionV relativeFrom="paragraph">
                  <wp:posOffset>785674</wp:posOffset>
                </wp:positionV>
                <wp:extent cx="6029325" cy="1354347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3543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3231" w:rsidRPr="00DF4563" w:rsidRDefault="00D73231" w:rsidP="00DF4563">
                            <w:pPr>
                              <w:ind w:left="810" w:right="736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 xml:space="preserve">Para devolverla, simplemente doble la encuesta por la mitad para que la información del remitente aparezca afuera, y asegúrela con una grapa o cinta adhesiva, y luego deposítela en el buzón de correos. </w:t>
                            </w:r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</w:t>
                            </w:r>
                            <w:proofErr w:type="spellStart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es</w:t>
                            </w:r>
                            <w:proofErr w:type="spellEnd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necesario</w:t>
                            </w:r>
                            <w:proofErr w:type="spellEnd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ponerle</w:t>
                            </w:r>
                            <w:proofErr w:type="spellEnd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una</w:t>
                            </w:r>
                            <w:proofErr w:type="spellEnd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estampilla</w:t>
                            </w:r>
                            <w:proofErr w:type="spellEnd"/>
                            <w:r w:rsidRPr="00DF4563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.35pt;margin-top:61.85pt;width:474.75pt;height:10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" fillcolor="#f2f2f2 [3052]" stroked="f">
                <v:textbox>
                  <w:txbxContent>
                    <w:p w:rsidR="00D73231" w:rsidRPr="00DF4563" w:rsidRDefault="00D73231" w:rsidP="00DF4563">
                      <w:pPr>
                        <w:ind w:left="810" w:right="736"/>
                        <w:jc w:val="center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  <w:lang w:val="es-MX"/>
                        </w:rPr>
                        <w:t xml:space="preserve">Para devolverla, simplemente doble la encuesta por la mitad para que la información del remitente aparezca afuera, y asegúrela con una grapa o cinta adhesiva, y luego deposítela en el buzón de correos. </w:t>
                      </w:r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No </w:t>
                      </w:r>
                      <w:proofErr w:type="spellStart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es</w:t>
                      </w:r>
                      <w:proofErr w:type="spellEnd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necesario</w:t>
                      </w:r>
                      <w:proofErr w:type="spellEnd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ponerle</w:t>
                      </w:r>
                      <w:proofErr w:type="spellEnd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una</w:t>
                      </w:r>
                      <w:proofErr w:type="spellEnd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estampilla</w:t>
                      </w:r>
                      <w:proofErr w:type="spellEnd"/>
                      <w:r w:rsidRPr="00DF4563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3BCB" w:rsidRPr="00CF2428">
        <w:rPr>
          <w:rFonts w:asciiTheme="minorHAnsi" w:hAnsiTheme="minorHAnsi"/>
          <w:sz w:val="22"/>
        </w:rPr>
        <w:t>Houston office of the U.S. Department of Housing and Urban Development (713-718-3189; portal.hud.gov/</w:t>
      </w:r>
      <w:proofErr w:type="spellStart"/>
      <w:r w:rsidR="00EC3BCB" w:rsidRPr="00CF2428">
        <w:rPr>
          <w:rFonts w:asciiTheme="minorHAnsi" w:hAnsiTheme="minorHAnsi"/>
          <w:sz w:val="22"/>
        </w:rPr>
        <w:t>hudportal</w:t>
      </w:r>
      <w:proofErr w:type="spellEnd"/>
      <w:r w:rsidR="00EC3BCB" w:rsidRPr="00CF2428">
        <w:rPr>
          <w:rFonts w:asciiTheme="minorHAnsi" w:hAnsiTheme="minorHAnsi"/>
          <w:sz w:val="22"/>
        </w:rPr>
        <w:t>/HUD)</w:t>
      </w:r>
    </w:p>
    <w:p w:rsidR="00B17A0F" w:rsidRPr="00BA69D8" w:rsidRDefault="00BA69D8" w:rsidP="00BA69D8">
      <w:pPr>
        <w:pStyle w:val="BodyText"/>
        <w:spacing w:before="120" w:after="120" w:line="260" w:lineRule="exact"/>
        <w:ind w:left="360"/>
        <w:rPr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D181F0" wp14:editId="5472BF8F">
            <wp:simplePos x="0" y="0"/>
            <wp:positionH relativeFrom="page">
              <wp:posOffset>-68592</wp:posOffset>
            </wp:positionH>
            <wp:positionV relativeFrom="page">
              <wp:posOffset>4891705</wp:posOffset>
            </wp:positionV>
            <wp:extent cx="7924800" cy="5199380"/>
            <wp:effectExtent l="0" t="0" r="0" b="127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17A0F" w:rsidRPr="00BA69D8" w:rsidSect="005D7E42">
      <w:pgSz w:w="12240" w:h="15840" w:code="1"/>
      <w:pgMar w:top="1440" w:right="1440" w:bottom="720" w:left="1440" w:header="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231" w:rsidRDefault="00D73231">
      <w:r>
        <w:separator/>
      </w:r>
    </w:p>
  </w:endnote>
  <w:endnote w:type="continuationSeparator" w:id="0">
    <w:p w:rsidR="00D73231" w:rsidRDefault="00D7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oneSansITC T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231" w:rsidRPr="00CC0C4C" w:rsidRDefault="00D73231" w:rsidP="00AA504F">
    <w:pPr>
      <w:pStyle w:val="Footer"/>
      <w:pBdr>
        <w:top w:val="none" w:sz="0" w:space="0" w:color="auto"/>
      </w:pBdr>
      <w:tabs>
        <w:tab w:val="clear" w:pos="8640"/>
        <w:tab w:val="right" w:pos="9360"/>
      </w:tabs>
      <w:rPr>
        <w:color w:val="1C75BC"/>
        <w:sz w:val="22"/>
        <w:lang w:val="es-MX"/>
      </w:rPr>
    </w:pPr>
    <w:r w:rsidRPr="00CC0C4C">
      <w:rPr>
        <w:color w:val="1C75BC"/>
        <w:sz w:val="22"/>
        <w:lang w:val="es-MX"/>
      </w:rPr>
      <w:t xml:space="preserve">Encuesta Regional sobre la Vivienda </w:t>
    </w:r>
    <w:r>
      <w:rPr>
        <w:color w:val="1C75BC"/>
        <w:sz w:val="22"/>
        <w:lang w:val="es-MX"/>
      </w:rPr>
      <w:t>Justa</w:t>
    </w:r>
    <w:r w:rsidRPr="00CC0C4C">
      <w:rPr>
        <w:color w:val="1C75BC"/>
        <w:sz w:val="22"/>
        <w:lang w:val="es-MX"/>
      </w:rPr>
      <w:tab/>
      <w:t xml:space="preserve">Página </w:t>
    </w:r>
    <w:r w:rsidRPr="00C26B86">
      <w:rPr>
        <w:color w:val="1C75BC"/>
        <w:sz w:val="22"/>
      </w:rPr>
      <w:fldChar w:fldCharType="begin"/>
    </w:r>
    <w:r w:rsidRPr="00CC0C4C">
      <w:rPr>
        <w:color w:val="1C75BC"/>
        <w:sz w:val="22"/>
        <w:lang w:val="es-MX"/>
      </w:rPr>
      <w:instrText xml:space="preserve"> PAGE   \* MERGEFORMAT </w:instrText>
    </w:r>
    <w:r w:rsidRPr="00C26B86">
      <w:rPr>
        <w:color w:val="1C75BC"/>
        <w:sz w:val="22"/>
      </w:rPr>
      <w:fldChar w:fldCharType="separate"/>
    </w:r>
    <w:r w:rsidR="0005536A">
      <w:rPr>
        <w:noProof/>
        <w:color w:val="1C75BC"/>
        <w:sz w:val="22"/>
        <w:lang w:val="es-MX"/>
      </w:rPr>
      <w:t>14</w:t>
    </w:r>
    <w:r w:rsidRPr="00C26B86">
      <w:rPr>
        <w:noProof/>
        <w:color w:val="1C75BC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231" w:rsidRPr="00AD1E29" w:rsidRDefault="00D73231" w:rsidP="00AD1E29">
    <w:pPr>
      <w:pStyle w:val="Footer"/>
      <w:pBdr>
        <w:top w:val="none" w:sz="0" w:space="0" w:color="auto"/>
      </w:pBdr>
      <w:tabs>
        <w:tab w:val="clear" w:pos="8640"/>
        <w:tab w:val="right" w:pos="9360"/>
      </w:tabs>
      <w:rPr>
        <w:color w:val="1C75BC"/>
      </w:rPr>
    </w:pPr>
    <w:r w:rsidRPr="00AD1E29">
      <w:rPr>
        <w:color w:val="1C75BC"/>
      </w:rPr>
      <w:t>San Mateo County Regional AFH Resident Survey</w:t>
    </w:r>
    <w:r w:rsidRPr="00AD1E29">
      <w:rPr>
        <w:color w:val="1C75BC"/>
      </w:rPr>
      <w:tab/>
      <w:t>Page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231" w:rsidRDefault="00D73231">
      <w:r>
        <w:separator/>
      </w:r>
    </w:p>
  </w:footnote>
  <w:footnote w:type="continuationSeparator" w:id="0">
    <w:p w:rsidR="00D73231" w:rsidRDefault="00D73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231" w:rsidRDefault="00D73231">
    <w:pPr>
      <w:pStyle w:val="Header"/>
    </w:pPr>
    <w:r>
      <w:rPr>
        <w:noProof/>
        <w:szCs w:val="20"/>
      </w:rPr>
      <w:drawing>
        <wp:anchor distT="0" distB="0" distL="114300" distR="114300" simplePos="0" relativeHeight="251663360" behindDoc="1" locked="0" layoutInCell="1" allowOverlap="1" wp14:anchorId="242E9A4D" wp14:editId="2AE22F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" name="Picture 6" descr="Vertical F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ertical F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231" w:rsidRPr="008C4724" w:rsidRDefault="00D73231" w:rsidP="008C4724">
    <w:pPr>
      <w:pStyle w:val="Header"/>
      <w:ind w:left="1890"/>
      <w:rPr>
        <w:rFonts w:ascii="Open Sans" w:hAnsi="Open Sans" w:cs="Open Sans"/>
        <w:caps/>
        <w:color w:val="1C75BC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424BC010" wp14:editId="6F13F2D6">
          <wp:simplePos x="0" y="0"/>
          <wp:positionH relativeFrom="column">
            <wp:posOffset>0</wp:posOffset>
          </wp:positionH>
          <wp:positionV relativeFrom="paragraph">
            <wp:posOffset>-97155</wp:posOffset>
          </wp:positionV>
          <wp:extent cx="1052195" cy="105219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_of_San_Mate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4724">
      <w:rPr>
        <w:rFonts w:ascii="Open Sans" w:hAnsi="Open Sans" w:cs="Open Sans"/>
        <w:caps/>
        <w:color w:val="1C75BC"/>
        <w:sz w:val="48"/>
      </w:rPr>
      <w:t>County of San Mateo</w:t>
    </w:r>
  </w:p>
  <w:p w:rsidR="00D73231" w:rsidRPr="008C4724" w:rsidRDefault="00D73231" w:rsidP="008C4724">
    <w:pPr>
      <w:pStyle w:val="Header"/>
      <w:ind w:left="1890"/>
      <w:rPr>
        <w:rFonts w:ascii="Open Sans Light" w:hAnsi="Open Sans Light" w:cs="Open Sans Light"/>
        <w:caps/>
        <w:color w:val="1C75BC"/>
        <w:sz w:val="28"/>
      </w:rPr>
    </w:pPr>
    <w:r w:rsidRPr="008C4724">
      <w:rPr>
        <w:rFonts w:ascii="Open Sans Light" w:hAnsi="Open Sans Light" w:cs="Open Sans Light"/>
        <w:caps/>
        <w:color w:val="1C75BC"/>
        <w:sz w:val="28"/>
      </w:rPr>
      <w:t>All of California in One County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C7040"/>
    <w:multiLevelType w:val="hybridMultilevel"/>
    <w:tmpl w:val="23000A9A"/>
    <w:lvl w:ilvl="0" w:tplc="13FC1B3C">
      <w:start w:val="1"/>
      <w:numFmt w:val="decimal"/>
      <w:pStyle w:val="Numbers"/>
      <w:lvlText w:val="%1."/>
      <w:lvlJc w:val="left"/>
      <w:pPr>
        <w:ind w:left="63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5BC0F09"/>
    <w:multiLevelType w:val="hybridMultilevel"/>
    <w:tmpl w:val="5616FEB4"/>
    <w:lvl w:ilvl="0" w:tplc="DAEE8224">
      <w:start w:val="1"/>
      <w:numFmt w:val="bullet"/>
      <w:pStyle w:val="Bullets1"/>
      <w:lvlText w:val=""/>
      <w:lvlJc w:val="left"/>
      <w:pPr>
        <w:tabs>
          <w:tab w:val="num" w:pos="446"/>
        </w:tabs>
        <w:ind w:left="446" w:hanging="446"/>
      </w:pPr>
      <w:rPr>
        <w:rFonts w:ascii="Wingdings 2" w:hAnsi="Wingdings 2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6C4D38"/>
    <w:multiLevelType w:val="hybridMultilevel"/>
    <w:tmpl w:val="DC0E89B6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43172"/>
    <w:multiLevelType w:val="hybridMultilevel"/>
    <w:tmpl w:val="2A045384"/>
    <w:lvl w:ilvl="0" w:tplc="01BA9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5D19E1"/>
    <w:multiLevelType w:val="hybridMultilevel"/>
    <w:tmpl w:val="E5CEBB5E"/>
    <w:lvl w:ilvl="0" w:tplc="01BA9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508F8"/>
    <w:multiLevelType w:val="hybridMultilevel"/>
    <w:tmpl w:val="5EA43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B79CE"/>
    <w:multiLevelType w:val="hybridMultilevel"/>
    <w:tmpl w:val="5C048A62"/>
    <w:lvl w:ilvl="0" w:tplc="DB0CD6F4">
      <w:start w:val="1"/>
      <w:numFmt w:val="bullet"/>
      <w:lvlText w:val=""/>
      <w:lvlJc w:val="left"/>
      <w:pPr>
        <w:ind w:left="630" w:hanging="360"/>
      </w:pPr>
      <w:rPr>
        <w:rFonts w:ascii="Wingdings" w:hAnsi="Wingdings" w:hint="default"/>
        <w:position w:val="-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D26E9"/>
    <w:multiLevelType w:val="hybridMultilevel"/>
    <w:tmpl w:val="92761B6E"/>
    <w:lvl w:ilvl="0" w:tplc="C7AE0824">
      <w:start w:val="1"/>
      <w:numFmt w:val="decimal"/>
      <w:pStyle w:val="Questionheading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8C599B"/>
    <w:multiLevelType w:val="hybridMultilevel"/>
    <w:tmpl w:val="C9F0A792"/>
    <w:lvl w:ilvl="0" w:tplc="C08E99D2">
      <w:start w:val="1"/>
      <w:numFmt w:val="bullet"/>
      <w:pStyle w:val="1stcheckboxlevel"/>
      <w:lvlText w:val=""/>
      <w:lvlJc w:val="left"/>
      <w:pPr>
        <w:ind w:left="720" w:hanging="360"/>
      </w:pPr>
      <w:rPr>
        <w:rFonts w:ascii="Wingdings" w:hAnsi="Wingdings" w:hint="default"/>
        <w:position w:val="-2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545E1"/>
    <w:multiLevelType w:val="hybridMultilevel"/>
    <w:tmpl w:val="AA945D64"/>
    <w:lvl w:ilvl="0" w:tplc="AB7654A4">
      <w:start w:val="4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C4200F4"/>
    <w:multiLevelType w:val="hybridMultilevel"/>
    <w:tmpl w:val="5E567252"/>
    <w:lvl w:ilvl="0" w:tplc="01BA9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8E557F"/>
    <w:multiLevelType w:val="hybridMultilevel"/>
    <w:tmpl w:val="8B70C43A"/>
    <w:lvl w:ilvl="0" w:tplc="368CE7B6">
      <w:start w:val="1"/>
      <w:numFmt w:val="bullet"/>
      <w:lvlText w:val=""/>
      <w:lvlJc w:val="left"/>
      <w:pPr>
        <w:ind w:left="1620" w:hanging="360"/>
      </w:pPr>
      <w:rPr>
        <w:rFonts w:ascii="Wingdings" w:hAnsi="Wingdings" w:hint="default"/>
        <w:position w:val="-2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4A139D"/>
    <w:multiLevelType w:val="hybridMultilevel"/>
    <w:tmpl w:val="3002115A"/>
    <w:lvl w:ilvl="0" w:tplc="7262A6D2">
      <w:start w:val="1"/>
      <w:numFmt w:val="bullet"/>
      <w:lvlText w:val=""/>
      <w:lvlJc w:val="left"/>
      <w:pPr>
        <w:tabs>
          <w:tab w:val="num" w:pos="446"/>
        </w:tabs>
        <w:ind w:left="446" w:hanging="446"/>
      </w:pPr>
      <w:rPr>
        <w:rFonts w:ascii="Wingdings 2" w:hAnsi="Wingdings 2" w:hint="default"/>
        <w:sz w:val="18"/>
      </w:rPr>
    </w:lvl>
    <w:lvl w:ilvl="1" w:tplc="023C094E">
      <w:start w:val="1"/>
      <w:numFmt w:val="bullet"/>
      <w:pStyle w:val="Bullets2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34B310">
      <w:start w:val="1"/>
      <w:numFmt w:val="bullet"/>
      <w:pStyle w:val="Bullets3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52564A"/>
    <w:multiLevelType w:val="hybridMultilevel"/>
    <w:tmpl w:val="6BFC262C"/>
    <w:lvl w:ilvl="0" w:tplc="DF240BB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3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8"/>
  </w:num>
  <w:num w:numId="13">
    <w:abstractNumId w:val="8"/>
  </w:num>
  <w:num w:numId="14">
    <w:abstractNumId w:val="10"/>
  </w:num>
  <w:num w:numId="15">
    <w:abstractNumId w:val="0"/>
  </w:num>
  <w:num w:numId="16">
    <w:abstractNumId w:val="0"/>
  </w:num>
  <w:num w:numId="17">
    <w:abstractNumId w:val="5"/>
  </w:num>
  <w:num w:numId="18">
    <w:abstractNumId w:val="8"/>
  </w:num>
  <w:num w:numId="19">
    <w:abstractNumId w:val="4"/>
  </w:num>
  <w:num w:numId="2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defaultTabStop w:val="720"/>
  <w:clickAndTypeStyle w:val="BalloonText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24"/>
    <w:rsid w:val="00016853"/>
    <w:rsid w:val="00022A79"/>
    <w:rsid w:val="00027918"/>
    <w:rsid w:val="00043BD3"/>
    <w:rsid w:val="000465B5"/>
    <w:rsid w:val="0005536A"/>
    <w:rsid w:val="000564D3"/>
    <w:rsid w:val="000767A6"/>
    <w:rsid w:val="00084842"/>
    <w:rsid w:val="00094B7C"/>
    <w:rsid w:val="000B5D67"/>
    <w:rsid w:val="000E2D51"/>
    <w:rsid w:val="00105CD9"/>
    <w:rsid w:val="00112A06"/>
    <w:rsid w:val="001A534B"/>
    <w:rsid w:val="001E74B6"/>
    <w:rsid w:val="001F0012"/>
    <w:rsid w:val="001F5154"/>
    <w:rsid w:val="00204181"/>
    <w:rsid w:val="0021518F"/>
    <w:rsid w:val="00215423"/>
    <w:rsid w:val="00217E87"/>
    <w:rsid w:val="002850F3"/>
    <w:rsid w:val="002B1FF8"/>
    <w:rsid w:val="003130FC"/>
    <w:rsid w:val="0033146E"/>
    <w:rsid w:val="00340382"/>
    <w:rsid w:val="00374720"/>
    <w:rsid w:val="00376A2D"/>
    <w:rsid w:val="00426F66"/>
    <w:rsid w:val="00450B73"/>
    <w:rsid w:val="00452D0E"/>
    <w:rsid w:val="00485021"/>
    <w:rsid w:val="0049734E"/>
    <w:rsid w:val="00516CFF"/>
    <w:rsid w:val="00524EBB"/>
    <w:rsid w:val="00574CCE"/>
    <w:rsid w:val="00580682"/>
    <w:rsid w:val="005D7E42"/>
    <w:rsid w:val="0061714F"/>
    <w:rsid w:val="0063128B"/>
    <w:rsid w:val="00666056"/>
    <w:rsid w:val="00767DDA"/>
    <w:rsid w:val="007913CB"/>
    <w:rsid w:val="007A6F3B"/>
    <w:rsid w:val="007C5FC5"/>
    <w:rsid w:val="007F5A1D"/>
    <w:rsid w:val="00821AA3"/>
    <w:rsid w:val="0082693B"/>
    <w:rsid w:val="00843E32"/>
    <w:rsid w:val="00864897"/>
    <w:rsid w:val="00864EEE"/>
    <w:rsid w:val="008C0C40"/>
    <w:rsid w:val="008C4724"/>
    <w:rsid w:val="008E3681"/>
    <w:rsid w:val="008F292D"/>
    <w:rsid w:val="009015FD"/>
    <w:rsid w:val="00923590"/>
    <w:rsid w:val="00945DDB"/>
    <w:rsid w:val="00961005"/>
    <w:rsid w:val="00980DF5"/>
    <w:rsid w:val="009859AA"/>
    <w:rsid w:val="009C13FB"/>
    <w:rsid w:val="009C20B2"/>
    <w:rsid w:val="00A0538F"/>
    <w:rsid w:val="00A158E6"/>
    <w:rsid w:val="00A21408"/>
    <w:rsid w:val="00A2380A"/>
    <w:rsid w:val="00A2506A"/>
    <w:rsid w:val="00A26A36"/>
    <w:rsid w:val="00A535D5"/>
    <w:rsid w:val="00AA3982"/>
    <w:rsid w:val="00AA504F"/>
    <w:rsid w:val="00AC4747"/>
    <w:rsid w:val="00AD1E29"/>
    <w:rsid w:val="00B03A2E"/>
    <w:rsid w:val="00B17A0F"/>
    <w:rsid w:val="00B818CD"/>
    <w:rsid w:val="00B9343D"/>
    <w:rsid w:val="00BA69D8"/>
    <w:rsid w:val="00BD6E6A"/>
    <w:rsid w:val="00C044BB"/>
    <w:rsid w:val="00C26B86"/>
    <w:rsid w:val="00C65BAF"/>
    <w:rsid w:val="00C90B40"/>
    <w:rsid w:val="00C97D57"/>
    <w:rsid w:val="00CB769F"/>
    <w:rsid w:val="00CC0C4C"/>
    <w:rsid w:val="00CF2428"/>
    <w:rsid w:val="00D11B85"/>
    <w:rsid w:val="00D17B21"/>
    <w:rsid w:val="00D60A4C"/>
    <w:rsid w:val="00D73231"/>
    <w:rsid w:val="00DA132C"/>
    <w:rsid w:val="00DC743C"/>
    <w:rsid w:val="00DD3571"/>
    <w:rsid w:val="00DE58BF"/>
    <w:rsid w:val="00DF4563"/>
    <w:rsid w:val="00E33FCD"/>
    <w:rsid w:val="00E44FE4"/>
    <w:rsid w:val="00EC3BCB"/>
    <w:rsid w:val="00EE1C25"/>
    <w:rsid w:val="00EE3816"/>
    <w:rsid w:val="00F70BC4"/>
    <w:rsid w:val="00F8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0" w:qFormat="1"/>
    <w:lsdException w:name="heading 3" w:semiHidden="0" w:uiPriority="0" w:qFormat="1"/>
    <w:lsdException w:name="heading 4" w:uiPriority="9" w:unhideWhenUsed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1"/>
    <w:lsdException w:name="annotation text" w:unhideWhenUsed="1"/>
    <w:lsdException w:name="header" w:uiPriority="0" w:unhideWhenUsed="1"/>
    <w:lsdException w:name="footer" w:uiPriority="0" w:unhideWhenUsed="1"/>
    <w:lsdException w:name="caption" w:uiPriority="35" w:qFormat="1"/>
    <w:lsdException w:name="footnote reference" w:uiPriority="0" w:unhideWhenUsed="1"/>
    <w:lsdException w:name="annotation reference" w:unhideWhenUsed="1"/>
    <w:lsdException w:name="page number" w:uiPriority="0" w:unhideWhenUsed="1"/>
    <w:lsdException w:name="Title" w:uiPriority="10"/>
    <w:lsdException w:name="Signature" w:uiPriority="0"/>
    <w:lsdException w:name="Default Paragraph Font" w:uiPriority="1" w:unhideWhenUsed="1"/>
    <w:lsdException w:name="Body Text" w:uiPriority="0" w:unhideWhenUsed="1" w:qFormat="1"/>
    <w:lsdException w:name="Subtitle" w:uiPriority="11"/>
    <w:lsdException w:name="FollowedHyperlink" w:uiPriority="0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724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26F66"/>
    <w:pPr>
      <w:keepNext/>
      <w:widowControl w:val="0"/>
      <w:suppressAutoHyphens/>
      <w:spacing w:before="360" w:after="480" w:line="480" w:lineRule="exact"/>
      <w:outlineLvl w:val="0"/>
    </w:pPr>
    <w:rPr>
      <w:rFonts w:asciiTheme="minorHAnsi" w:hAnsiTheme="minorHAnsi" w:cs="Arial"/>
      <w:b/>
      <w:bCs/>
      <w:sz w:val="44"/>
      <w:szCs w:val="44"/>
    </w:rPr>
  </w:style>
  <w:style w:type="paragraph" w:styleId="Heading2">
    <w:name w:val="heading 2"/>
    <w:basedOn w:val="Normal"/>
    <w:next w:val="BodyText"/>
    <w:link w:val="Heading2Char"/>
    <w:qFormat/>
    <w:rsid w:val="00426F66"/>
    <w:pPr>
      <w:keepNext/>
      <w:keepLines/>
      <w:widowControl w:val="0"/>
      <w:suppressAutoHyphens/>
      <w:spacing w:before="120" w:after="120" w:line="300" w:lineRule="exact"/>
      <w:outlineLvl w:val="1"/>
    </w:pPr>
    <w:rPr>
      <w:rFonts w:asciiTheme="minorHAnsi" w:hAnsiTheme="minorHAnsi"/>
      <w:b/>
      <w:sz w:val="28"/>
      <w:szCs w:val="30"/>
    </w:rPr>
  </w:style>
  <w:style w:type="paragraph" w:styleId="Heading3">
    <w:name w:val="heading 3"/>
    <w:next w:val="BodyText"/>
    <w:link w:val="Heading3Char"/>
    <w:qFormat/>
    <w:rsid w:val="00426F66"/>
    <w:pPr>
      <w:keepNext/>
      <w:outlineLvl w:val="2"/>
    </w:pPr>
    <w:rPr>
      <w:rFonts w:asciiTheme="minorHAnsi" w:hAnsiTheme="minorHAnsi" w:cs="Arial"/>
      <w:b/>
      <w:bCs/>
      <w:sz w:val="25"/>
      <w:szCs w:val="26"/>
    </w:rPr>
  </w:style>
  <w:style w:type="paragraph" w:styleId="Heading4">
    <w:name w:val="heading 4"/>
    <w:next w:val="BodyText"/>
    <w:link w:val="Heading4Char"/>
    <w:uiPriority w:val="9"/>
    <w:qFormat/>
    <w:rsid w:val="00426F66"/>
    <w:pPr>
      <w:jc w:val="both"/>
      <w:outlineLvl w:val="3"/>
    </w:pPr>
    <w:rPr>
      <w:rFonts w:asciiTheme="minorHAnsi" w:hAnsiTheme="minorHAnsi"/>
      <w:b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roved">
    <w:name w:val="Approved"/>
    <w:basedOn w:val="Normal"/>
    <w:next w:val="Normal"/>
    <w:rsid w:val="00426F66"/>
    <w:pPr>
      <w:spacing w:after="160"/>
      <w:ind w:left="58"/>
    </w:pPr>
    <w:rPr>
      <w:rFonts w:ascii="Calibri" w:hAnsi="Calibri"/>
      <w:b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F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F66"/>
    <w:rPr>
      <w:rFonts w:asciiTheme="minorHAnsi" w:hAnsiTheme="minorHAnsi" w:cs="Arial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426F66"/>
    <w:rPr>
      <w:rFonts w:asciiTheme="minorHAnsi" w:hAnsiTheme="minorHAnsi"/>
      <w:b/>
      <w:sz w:val="28"/>
      <w:szCs w:val="30"/>
    </w:rPr>
  </w:style>
  <w:style w:type="character" w:customStyle="1" w:styleId="Heading3Char">
    <w:name w:val="Heading 3 Char"/>
    <w:basedOn w:val="DefaultParagraphFont"/>
    <w:link w:val="Heading3"/>
    <w:rsid w:val="00426F66"/>
    <w:rPr>
      <w:rFonts w:asciiTheme="minorHAnsi" w:hAnsiTheme="minorHAnsi" w:cs="Arial"/>
      <w:b/>
      <w:bCs/>
      <w:sz w:val="25"/>
      <w:szCs w:val="26"/>
    </w:rPr>
  </w:style>
  <w:style w:type="character" w:customStyle="1" w:styleId="Heading4Char">
    <w:name w:val="Heading 4 Char"/>
    <w:basedOn w:val="DefaultParagraphFont"/>
    <w:link w:val="Heading4"/>
    <w:rsid w:val="00426F66"/>
    <w:rPr>
      <w:rFonts w:asciiTheme="minorHAnsi" w:hAnsiTheme="minorHAnsi"/>
      <w:b/>
      <w:sz w:val="22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6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autoRedefine/>
    <w:qFormat/>
    <w:rsid w:val="008C4724"/>
    <w:pPr>
      <w:spacing w:after="240" w:line="280" w:lineRule="exact"/>
    </w:pPr>
    <w:rPr>
      <w:rFonts w:asciiTheme="majorHAnsi" w:hAnsiTheme="majorHAnsi"/>
      <w:sz w:val="21"/>
    </w:rPr>
  </w:style>
  <w:style w:type="character" w:customStyle="1" w:styleId="BodyTextChar">
    <w:name w:val="Body Text Char"/>
    <w:basedOn w:val="DefaultParagraphFont"/>
    <w:link w:val="BodyText"/>
    <w:rsid w:val="008C4724"/>
    <w:rPr>
      <w:rFonts w:asciiTheme="majorHAnsi" w:hAnsiTheme="majorHAnsi"/>
      <w:sz w:val="21"/>
      <w:szCs w:val="24"/>
    </w:rPr>
  </w:style>
  <w:style w:type="paragraph" w:customStyle="1" w:styleId="BodyTextAfterFigure">
    <w:name w:val="Body Text After Figure"/>
    <w:basedOn w:val="Normal"/>
    <w:link w:val="BodyTextAfterFigureChar"/>
    <w:qFormat/>
    <w:rsid w:val="00426F66"/>
    <w:pPr>
      <w:spacing w:before="240" w:line="280" w:lineRule="exact"/>
    </w:pPr>
  </w:style>
  <w:style w:type="character" w:customStyle="1" w:styleId="BodyTextAfterFigureChar">
    <w:name w:val="Body Text After Figure Char"/>
    <w:basedOn w:val="DefaultParagraphFont"/>
    <w:link w:val="BodyTextAfterFigure"/>
    <w:rsid w:val="00426F66"/>
    <w:rPr>
      <w:rFonts w:ascii="Cambria" w:hAnsi="Cambria"/>
      <w:sz w:val="21"/>
      <w:szCs w:val="21"/>
    </w:rPr>
  </w:style>
  <w:style w:type="paragraph" w:customStyle="1" w:styleId="BodyText1">
    <w:name w:val="Body Text1"/>
    <w:basedOn w:val="Normal"/>
    <w:next w:val="BodyText"/>
    <w:semiHidden/>
    <w:qFormat/>
    <w:rsid w:val="00426F66"/>
  </w:style>
  <w:style w:type="paragraph" w:customStyle="1" w:styleId="Bullets1">
    <w:name w:val="Bullets1"/>
    <w:basedOn w:val="Normal"/>
    <w:rsid w:val="00426F66"/>
    <w:pPr>
      <w:numPr>
        <w:numId w:val="1"/>
      </w:numPr>
      <w:spacing w:line="280" w:lineRule="exact"/>
    </w:pPr>
  </w:style>
  <w:style w:type="paragraph" w:customStyle="1" w:styleId="Bullets2">
    <w:name w:val="Bullets2"/>
    <w:basedOn w:val="Bullets1"/>
    <w:rsid w:val="00426F66"/>
    <w:pPr>
      <w:numPr>
        <w:ilvl w:val="1"/>
        <w:numId w:val="2"/>
      </w:numPr>
      <w:spacing w:after="120"/>
    </w:pPr>
  </w:style>
  <w:style w:type="paragraph" w:customStyle="1" w:styleId="Bullets3">
    <w:name w:val="Bullets3"/>
    <w:basedOn w:val="Bullets1"/>
    <w:rsid w:val="00426F66"/>
    <w:pPr>
      <w:numPr>
        <w:ilvl w:val="2"/>
        <w:numId w:val="2"/>
      </w:numPr>
      <w:tabs>
        <w:tab w:val="left" w:pos="1080"/>
      </w:tabs>
      <w:spacing w:after="120"/>
    </w:pPr>
  </w:style>
  <w:style w:type="paragraph" w:customStyle="1" w:styleId="ColHeading">
    <w:name w:val="Col Heading"/>
    <w:basedOn w:val="Normal"/>
    <w:rsid w:val="00426F66"/>
    <w:pPr>
      <w:widowControl w:val="0"/>
      <w:spacing w:before="120" w:after="120"/>
      <w:jc w:val="center"/>
    </w:pPr>
    <w:rPr>
      <w:rFonts w:ascii="Calibri" w:hAnsi="Calibri"/>
      <w:b/>
      <w:sz w:val="18"/>
    </w:rPr>
  </w:style>
  <w:style w:type="paragraph" w:customStyle="1" w:styleId="ColText">
    <w:name w:val="Col Text"/>
    <w:basedOn w:val="Normal"/>
    <w:rsid w:val="00426F66"/>
    <w:pPr>
      <w:widowControl w:val="0"/>
      <w:jc w:val="right"/>
    </w:pPr>
    <w:rPr>
      <w:rFonts w:ascii="Calibri" w:hAnsi="Calibri"/>
      <w:bCs/>
      <w:sz w:val="18"/>
    </w:rPr>
  </w:style>
  <w:style w:type="character" w:styleId="CommentReference">
    <w:name w:val="annotation reference"/>
    <w:basedOn w:val="DefaultParagraphFont"/>
    <w:uiPriority w:val="99"/>
    <w:rsid w:val="0042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26F66"/>
    <w:pPr>
      <w:spacing w:before="60"/>
    </w:pPr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F66"/>
    <w:rPr>
      <w:rFonts w:ascii="Cambria" w:hAnsi="Cambria"/>
      <w:sz w:val="18"/>
    </w:rPr>
  </w:style>
  <w:style w:type="paragraph" w:customStyle="1" w:styleId="ExSmSource">
    <w:name w:val="Ex Sm Source"/>
    <w:basedOn w:val="BodyText"/>
    <w:rsid w:val="00426F66"/>
    <w:pPr>
      <w:spacing w:before="60" w:after="0" w:line="240" w:lineRule="auto"/>
      <w:ind w:right="216"/>
    </w:pPr>
    <w:rPr>
      <w:rFonts w:asciiTheme="minorHAnsi" w:hAnsiTheme="minorHAnsi"/>
      <w:sz w:val="14"/>
    </w:rPr>
  </w:style>
  <w:style w:type="paragraph" w:customStyle="1" w:styleId="ExLgSource">
    <w:name w:val="Ex Lg Source"/>
    <w:basedOn w:val="ExSmSource"/>
    <w:rsid w:val="00426F66"/>
    <w:pPr>
      <w:spacing w:before="80"/>
      <w:ind w:left="547" w:hanging="547"/>
    </w:pPr>
  </w:style>
  <w:style w:type="paragraph" w:customStyle="1" w:styleId="FigureTitle">
    <w:name w:val="Figure Title"/>
    <w:basedOn w:val="Normal"/>
    <w:next w:val="Normal"/>
    <w:rsid w:val="00426F66"/>
    <w:pPr>
      <w:keepNext/>
      <w:widowControl w:val="0"/>
      <w:suppressAutoHyphens/>
      <w:spacing w:line="220" w:lineRule="exact"/>
      <w:ind w:right="216"/>
    </w:pPr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semiHidden/>
    <w:rsid w:val="00426F66"/>
    <w:rPr>
      <w:color w:val="800080"/>
      <w:u w:val="single"/>
    </w:rPr>
  </w:style>
  <w:style w:type="paragraph" w:styleId="Footer">
    <w:name w:val="footer"/>
    <w:basedOn w:val="Normal"/>
    <w:link w:val="FooterChar"/>
    <w:rsid w:val="00426F66"/>
    <w:pPr>
      <w:pBdr>
        <w:top w:val="single" w:sz="2" w:space="6" w:color="auto"/>
      </w:pBdr>
      <w:tabs>
        <w:tab w:val="right" w:pos="8640"/>
      </w:tabs>
    </w:pPr>
    <w:rPr>
      <w:rFonts w:asciiTheme="minorHAnsi" w:hAnsiTheme="minorHAnsi" w:cs="Arial"/>
      <w:smallCaps/>
      <w:szCs w:val="19"/>
    </w:rPr>
  </w:style>
  <w:style w:type="character" w:customStyle="1" w:styleId="FooterChar">
    <w:name w:val="Footer Char"/>
    <w:basedOn w:val="DefaultParagraphFont"/>
    <w:link w:val="Footer"/>
    <w:rsid w:val="00426F66"/>
    <w:rPr>
      <w:rFonts w:asciiTheme="minorHAnsi" w:hAnsiTheme="minorHAnsi" w:cs="Arial"/>
      <w:smallCaps/>
      <w:sz w:val="21"/>
      <w:szCs w:val="19"/>
    </w:rPr>
  </w:style>
  <w:style w:type="character" w:styleId="FootnoteReference">
    <w:name w:val="footnote reference"/>
    <w:basedOn w:val="DefaultParagraphFont"/>
    <w:rsid w:val="00426F66"/>
    <w:rPr>
      <w:rFonts w:ascii="Cambria" w:hAnsi="Cambria"/>
      <w:sz w:val="20"/>
      <w:vertAlign w:val="superscript"/>
    </w:rPr>
  </w:style>
  <w:style w:type="paragraph" w:styleId="FootnoteText">
    <w:name w:val="footnote text"/>
    <w:basedOn w:val="Normal"/>
    <w:link w:val="FootnoteTextChar"/>
    <w:rsid w:val="00426F66"/>
    <w:pPr>
      <w:spacing w:after="120" w:line="220" w:lineRule="exac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6F66"/>
    <w:rPr>
      <w:rFonts w:ascii="Cambria" w:hAnsi="Cambria"/>
      <w:sz w:val="16"/>
    </w:rPr>
  </w:style>
  <w:style w:type="paragraph" w:customStyle="1" w:styleId="Heading5">
    <w:name w:val="Heading5"/>
    <w:next w:val="BodyText"/>
    <w:link w:val="Heading5Char"/>
    <w:qFormat/>
    <w:rsid w:val="00767DDA"/>
    <w:rPr>
      <w:rFonts w:asciiTheme="minorHAnsi" w:hAnsiTheme="minorHAnsi"/>
      <w:b/>
      <w:bCs/>
      <w:i/>
      <w:sz w:val="21"/>
      <w:szCs w:val="21"/>
    </w:rPr>
  </w:style>
  <w:style w:type="character" w:customStyle="1" w:styleId="Heading5Char">
    <w:name w:val="Heading5 Char"/>
    <w:basedOn w:val="DefaultParagraphFont"/>
    <w:link w:val="Heading5"/>
    <w:rsid w:val="00767DDA"/>
    <w:rPr>
      <w:rFonts w:asciiTheme="minorHAnsi" w:hAnsiTheme="minorHAnsi"/>
      <w:b/>
      <w:bCs/>
      <w:i/>
      <w:sz w:val="21"/>
      <w:szCs w:val="21"/>
    </w:rPr>
  </w:style>
  <w:style w:type="character" w:styleId="Hyperlink">
    <w:name w:val="Hyperlink"/>
    <w:basedOn w:val="DefaultParagraphFont"/>
    <w:uiPriority w:val="99"/>
    <w:rsid w:val="00426F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6F66"/>
    <w:pPr>
      <w:ind w:left="720"/>
    </w:pPr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426F66"/>
    <w:pPr>
      <w:spacing w:before="100" w:beforeAutospacing="1" w:after="100" w:afterAutospacing="1"/>
    </w:pPr>
  </w:style>
  <w:style w:type="paragraph" w:customStyle="1" w:styleId="Numbers">
    <w:name w:val="Numbers"/>
    <w:basedOn w:val="Normal"/>
    <w:link w:val="NumbersChar"/>
    <w:rsid w:val="00A2506A"/>
    <w:pPr>
      <w:numPr>
        <w:numId w:val="3"/>
      </w:numPr>
      <w:spacing w:line="280" w:lineRule="exact"/>
    </w:pPr>
  </w:style>
  <w:style w:type="character" w:styleId="PageNumber">
    <w:name w:val="page number"/>
    <w:basedOn w:val="DefaultParagraphFont"/>
    <w:rsid w:val="00426F66"/>
    <w:rPr>
      <w:rFonts w:ascii="Calibri" w:hAnsi="Calibri"/>
      <w:sz w:val="16"/>
    </w:rPr>
  </w:style>
  <w:style w:type="paragraph" w:customStyle="1" w:styleId="Quotation">
    <w:name w:val="Quotation"/>
    <w:basedOn w:val="BodyText"/>
    <w:next w:val="BodyText"/>
    <w:semiHidden/>
    <w:rsid w:val="00426F66"/>
    <w:pPr>
      <w:ind w:left="720" w:right="720"/>
    </w:pPr>
  </w:style>
  <w:style w:type="paragraph" w:customStyle="1" w:styleId="ResBullet">
    <w:name w:val="Res Bullet"/>
    <w:basedOn w:val="Bullets1"/>
    <w:semiHidden/>
    <w:rsid w:val="00426F66"/>
    <w:pPr>
      <w:numPr>
        <w:numId w:val="0"/>
      </w:numPr>
    </w:pPr>
  </w:style>
  <w:style w:type="paragraph" w:customStyle="1" w:styleId="ResEducation">
    <w:name w:val="Res Education"/>
    <w:basedOn w:val="BodyText"/>
    <w:semiHidden/>
    <w:rsid w:val="00426F66"/>
    <w:pPr>
      <w:spacing w:after="60"/>
      <w:ind w:left="446" w:hanging="446"/>
    </w:pPr>
  </w:style>
  <w:style w:type="paragraph" w:styleId="Signature">
    <w:name w:val="Signature"/>
    <w:basedOn w:val="Normal"/>
    <w:link w:val="SignatureChar"/>
    <w:semiHidden/>
    <w:rsid w:val="00426F66"/>
  </w:style>
  <w:style w:type="character" w:customStyle="1" w:styleId="SignatureChar">
    <w:name w:val="Signature Char"/>
    <w:basedOn w:val="DefaultParagraphFont"/>
    <w:link w:val="Signature"/>
    <w:semiHidden/>
    <w:rsid w:val="00426F66"/>
    <w:rPr>
      <w:rFonts w:ascii="Cambria" w:hAnsi="Cambria"/>
      <w:sz w:val="21"/>
      <w:szCs w:val="21"/>
    </w:rPr>
  </w:style>
  <w:style w:type="paragraph" w:styleId="Header">
    <w:name w:val="header"/>
    <w:basedOn w:val="Normal"/>
    <w:link w:val="HeaderChar"/>
    <w:unhideWhenUsed/>
    <w:rsid w:val="00A2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80A"/>
    <w:rPr>
      <w:rFonts w:ascii="Cambria" w:hAnsi="Cambria"/>
      <w:szCs w:val="24"/>
    </w:rPr>
  </w:style>
  <w:style w:type="paragraph" w:customStyle="1" w:styleId="BulletsLess">
    <w:name w:val="Bullets (Less)"/>
    <w:basedOn w:val="Bullets1"/>
    <w:rsid w:val="00426F66"/>
    <w:pPr>
      <w:spacing w:after="120"/>
    </w:pPr>
  </w:style>
  <w:style w:type="character" w:customStyle="1" w:styleId="Heading30">
    <w:name w:val="Heading3"/>
    <w:rsid w:val="00B17A0F"/>
    <w:rPr>
      <w:rFonts w:ascii="StoneSansITC TT" w:hAnsi="StoneSansITC TT"/>
      <w:b/>
      <w:spacing w:val="2"/>
      <w:sz w:val="19"/>
    </w:rPr>
  </w:style>
  <w:style w:type="table" w:styleId="TableGrid">
    <w:name w:val="Table Grid"/>
    <w:basedOn w:val="TableNormal"/>
    <w:uiPriority w:val="59"/>
    <w:rsid w:val="008C472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stcheckboxlevel">
    <w:name w:val="1st checkbox level"/>
    <w:basedOn w:val="Normal"/>
    <w:rsid w:val="00C044BB"/>
    <w:pPr>
      <w:numPr>
        <w:numId w:val="8"/>
      </w:numPr>
      <w:spacing w:after="120" w:line="280" w:lineRule="exact"/>
    </w:pPr>
    <w:rPr>
      <w:rFonts w:asciiTheme="minorHAnsi" w:hAnsiTheme="minorHAnsi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4724"/>
    <w:rPr>
      <w:rFonts w:ascii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4724"/>
    <w:rPr>
      <w:rFonts w:ascii="Calibri" w:hAnsi="Calibr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724"/>
    <w:pPr>
      <w:spacing w:before="0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724"/>
    <w:rPr>
      <w:rFonts w:ascii="Cambria" w:hAnsi="Cambria"/>
      <w:b/>
      <w:bCs/>
      <w:sz w:val="18"/>
    </w:rPr>
  </w:style>
  <w:style w:type="character" w:customStyle="1" w:styleId="NumbersChar">
    <w:name w:val="Numbers Char"/>
    <w:link w:val="Numbers"/>
    <w:rsid w:val="008C4724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C4724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C4724"/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paragraph" w:customStyle="1" w:styleId="Questionheading">
    <w:name w:val="Question heading"/>
    <w:qFormat/>
    <w:rsid w:val="00AD1E29"/>
    <w:pPr>
      <w:numPr>
        <w:numId w:val="7"/>
      </w:numPr>
      <w:tabs>
        <w:tab w:val="left" w:pos="360"/>
      </w:tabs>
      <w:spacing w:after="120" w:line="280" w:lineRule="exact"/>
      <w:ind w:left="360"/>
    </w:pPr>
    <w:rPr>
      <w:rFonts w:ascii="Calibri" w:hAnsi="Calibri"/>
      <w:b/>
      <w:color w:val="1C75BC"/>
      <w:sz w:val="22"/>
    </w:rPr>
  </w:style>
  <w:style w:type="paragraph" w:styleId="EndnoteText">
    <w:name w:val="endnote text"/>
    <w:basedOn w:val="Normal"/>
    <w:link w:val="EndnoteTextChar"/>
    <w:uiPriority w:val="99"/>
    <w:semiHidden/>
    <w:rsid w:val="00AD1E2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1E29"/>
  </w:style>
  <w:style w:type="character" w:styleId="EndnoteReference">
    <w:name w:val="endnote reference"/>
    <w:basedOn w:val="DefaultParagraphFont"/>
    <w:uiPriority w:val="99"/>
    <w:semiHidden/>
    <w:rsid w:val="00AD1E29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4E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4EEE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0" w:qFormat="1"/>
    <w:lsdException w:name="heading 3" w:semiHidden="0" w:uiPriority="0" w:qFormat="1"/>
    <w:lsdException w:name="heading 4" w:uiPriority="9" w:unhideWhenUsed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1"/>
    <w:lsdException w:name="annotation text" w:unhideWhenUsed="1"/>
    <w:lsdException w:name="header" w:uiPriority="0" w:unhideWhenUsed="1"/>
    <w:lsdException w:name="footer" w:uiPriority="0" w:unhideWhenUsed="1"/>
    <w:lsdException w:name="caption" w:uiPriority="35" w:qFormat="1"/>
    <w:lsdException w:name="footnote reference" w:uiPriority="0" w:unhideWhenUsed="1"/>
    <w:lsdException w:name="annotation reference" w:unhideWhenUsed="1"/>
    <w:lsdException w:name="page number" w:uiPriority="0" w:unhideWhenUsed="1"/>
    <w:lsdException w:name="Title" w:uiPriority="10"/>
    <w:lsdException w:name="Signature" w:uiPriority="0"/>
    <w:lsdException w:name="Default Paragraph Font" w:uiPriority="1" w:unhideWhenUsed="1"/>
    <w:lsdException w:name="Body Text" w:uiPriority="0" w:unhideWhenUsed="1" w:qFormat="1"/>
    <w:lsdException w:name="Subtitle" w:uiPriority="11"/>
    <w:lsdException w:name="FollowedHyperlink" w:uiPriority="0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724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26F66"/>
    <w:pPr>
      <w:keepNext/>
      <w:widowControl w:val="0"/>
      <w:suppressAutoHyphens/>
      <w:spacing w:before="360" w:after="480" w:line="480" w:lineRule="exact"/>
      <w:outlineLvl w:val="0"/>
    </w:pPr>
    <w:rPr>
      <w:rFonts w:asciiTheme="minorHAnsi" w:hAnsiTheme="minorHAnsi" w:cs="Arial"/>
      <w:b/>
      <w:bCs/>
      <w:sz w:val="44"/>
      <w:szCs w:val="44"/>
    </w:rPr>
  </w:style>
  <w:style w:type="paragraph" w:styleId="Heading2">
    <w:name w:val="heading 2"/>
    <w:basedOn w:val="Normal"/>
    <w:next w:val="BodyText"/>
    <w:link w:val="Heading2Char"/>
    <w:qFormat/>
    <w:rsid w:val="00426F66"/>
    <w:pPr>
      <w:keepNext/>
      <w:keepLines/>
      <w:widowControl w:val="0"/>
      <w:suppressAutoHyphens/>
      <w:spacing w:before="120" w:after="120" w:line="300" w:lineRule="exact"/>
      <w:outlineLvl w:val="1"/>
    </w:pPr>
    <w:rPr>
      <w:rFonts w:asciiTheme="minorHAnsi" w:hAnsiTheme="minorHAnsi"/>
      <w:b/>
      <w:sz w:val="28"/>
      <w:szCs w:val="30"/>
    </w:rPr>
  </w:style>
  <w:style w:type="paragraph" w:styleId="Heading3">
    <w:name w:val="heading 3"/>
    <w:next w:val="BodyText"/>
    <w:link w:val="Heading3Char"/>
    <w:qFormat/>
    <w:rsid w:val="00426F66"/>
    <w:pPr>
      <w:keepNext/>
      <w:outlineLvl w:val="2"/>
    </w:pPr>
    <w:rPr>
      <w:rFonts w:asciiTheme="minorHAnsi" w:hAnsiTheme="minorHAnsi" w:cs="Arial"/>
      <w:b/>
      <w:bCs/>
      <w:sz w:val="25"/>
      <w:szCs w:val="26"/>
    </w:rPr>
  </w:style>
  <w:style w:type="paragraph" w:styleId="Heading4">
    <w:name w:val="heading 4"/>
    <w:next w:val="BodyText"/>
    <w:link w:val="Heading4Char"/>
    <w:uiPriority w:val="9"/>
    <w:qFormat/>
    <w:rsid w:val="00426F66"/>
    <w:pPr>
      <w:jc w:val="both"/>
      <w:outlineLvl w:val="3"/>
    </w:pPr>
    <w:rPr>
      <w:rFonts w:asciiTheme="minorHAnsi" w:hAnsiTheme="minorHAnsi"/>
      <w:b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roved">
    <w:name w:val="Approved"/>
    <w:basedOn w:val="Normal"/>
    <w:next w:val="Normal"/>
    <w:rsid w:val="00426F66"/>
    <w:pPr>
      <w:spacing w:after="160"/>
      <w:ind w:left="58"/>
    </w:pPr>
    <w:rPr>
      <w:rFonts w:ascii="Calibri" w:hAnsi="Calibri"/>
      <w:b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F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F66"/>
    <w:rPr>
      <w:rFonts w:asciiTheme="minorHAnsi" w:hAnsiTheme="minorHAnsi" w:cs="Arial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426F66"/>
    <w:rPr>
      <w:rFonts w:asciiTheme="minorHAnsi" w:hAnsiTheme="minorHAnsi"/>
      <w:b/>
      <w:sz w:val="28"/>
      <w:szCs w:val="30"/>
    </w:rPr>
  </w:style>
  <w:style w:type="character" w:customStyle="1" w:styleId="Heading3Char">
    <w:name w:val="Heading 3 Char"/>
    <w:basedOn w:val="DefaultParagraphFont"/>
    <w:link w:val="Heading3"/>
    <w:rsid w:val="00426F66"/>
    <w:rPr>
      <w:rFonts w:asciiTheme="minorHAnsi" w:hAnsiTheme="minorHAnsi" w:cs="Arial"/>
      <w:b/>
      <w:bCs/>
      <w:sz w:val="25"/>
      <w:szCs w:val="26"/>
    </w:rPr>
  </w:style>
  <w:style w:type="character" w:customStyle="1" w:styleId="Heading4Char">
    <w:name w:val="Heading 4 Char"/>
    <w:basedOn w:val="DefaultParagraphFont"/>
    <w:link w:val="Heading4"/>
    <w:rsid w:val="00426F66"/>
    <w:rPr>
      <w:rFonts w:asciiTheme="minorHAnsi" w:hAnsiTheme="minorHAnsi"/>
      <w:b/>
      <w:sz w:val="22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6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autoRedefine/>
    <w:qFormat/>
    <w:rsid w:val="008C4724"/>
    <w:pPr>
      <w:spacing w:after="240" w:line="280" w:lineRule="exact"/>
    </w:pPr>
    <w:rPr>
      <w:rFonts w:asciiTheme="majorHAnsi" w:hAnsiTheme="majorHAnsi"/>
      <w:sz w:val="21"/>
    </w:rPr>
  </w:style>
  <w:style w:type="character" w:customStyle="1" w:styleId="BodyTextChar">
    <w:name w:val="Body Text Char"/>
    <w:basedOn w:val="DefaultParagraphFont"/>
    <w:link w:val="BodyText"/>
    <w:rsid w:val="008C4724"/>
    <w:rPr>
      <w:rFonts w:asciiTheme="majorHAnsi" w:hAnsiTheme="majorHAnsi"/>
      <w:sz w:val="21"/>
      <w:szCs w:val="24"/>
    </w:rPr>
  </w:style>
  <w:style w:type="paragraph" w:customStyle="1" w:styleId="BodyTextAfterFigure">
    <w:name w:val="Body Text After Figure"/>
    <w:basedOn w:val="Normal"/>
    <w:link w:val="BodyTextAfterFigureChar"/>
    <w:qFormat/>
    <w:rsid w:val="00426F66"/>
    <w:pPr>
      <w:spacing w:before="240" w:line="280" w:lineRule="exact"/>
    </w:pPr>
  </w:style>
  <w:style w:type="character" w:customStyle="1" w:styleId="BodyTextAfterFigureChar">
    <w:name w:val="Body Text After Figure Char"/>
    <w:basedOn w:val="DefaultParagraphFont"/>
    <w:link w:val="BodyTextAfterFigure"/>
    <w:rsid w:val="00426F66"/>
    <w:rPr>
      <w:rFonts w:ascii="Cambria" w:hAnsi="Cambria"/>
      <w:sz w:val="21"/>
      <w:szCs w:val="21"/>
    </w:rPr>
  </w:style>
  <w:style w:type="paragraph" w:customStyle="1" w:styleId="BodyText1">
    <w:name w:val="Body Text1"/>
    <w:basedOn w:val="Normal"/>
    <w:next w:val="BodyText"/>
    <w:semiHidden/>
    <w:qFormat/>
    <w:rsid w:val="00426F66"/>
  </w:style>
  <w:style w:type="paragraph" w:customStyle="1" w:styleId="Bullets1">
    <w:name w:val="Bullets1"/>
    <w:basedOn w:val="Normal"/>
    <w:rsid w:val="00426F66"/>
    <w:pPr>
      <w:numPr>
        <w:numId w:val="1"/>
      </w:numPr>
      <w:spacing w:line="280" w:lineRule="exact"/>
    </w:pPr>
  </w:style>
  <w:style w:type="paragraph" w:customStyle="1" w:styleId="Bullets2">
    <w:name w:val="Bullets2"/>
    <w:basedOn w:val="Bullets1"/>
    <w:rsid w:val="00426F66"/>
    <w:pPr>
      <w:numPr>
        <w:ilvl w:val="1"/>
        <w:numId w:val="2"/>
      </w:numPr>
      <w:spacing w:after="120"/>
    </w:pPr>
  </w:style>
  <w:style w:type="paragraph" w:customStyle="1" w:styleId="Bullets3">
    <w:name w:val="Bullets3"/>
    <w:basedOn w:val="Bullets1"/>
    <w:rsid w:val="00426F66"/>
    <w:pPr>
      <w:numPr>
        <w:ilvl w:val="2"/>
        <w:numId w:val="2"/>
      </w:numPr>
      <w:tabs>
        <w:tab w:val="left" w:pos="1080"/>
      </w:tabs>
      <w:spacing w:after="120"/>
    </w:pPr>
  </w:style>
  <w:style w:type="paragraph" w:customStyle="1" w:styleId="ColHeading">
    <w:name w:val="Col Heading"/>
    <w:basedOn w:val="Normal"/>
    <w:rsid w:val="00426F66"/>
    <w:pPr>
      <w:widowControl w:val="0"/>
      <w:spacing w:before="120" w:after="120"/>
      <w:jc w:val="center"/>
    </w:pPr>
    <w:rPr>
      <w:rFonts w:ascii="Calibri" w:hAnsi="Calibri"/>
      <w:b/>
      <w:sz w:val="18"/>
    </w:rPr>
  </w:style>
  <w:style w:type="paragraph" w:customStyle="1" w:styleId="ColText">
    <w:name w:val="Col Text"/>
    <w:basedOn w:val="Normal"/>
    <w:rsid w:val="00426F66"/>
    <w:pPr>
      <w:widowControl w:val="0"/>
      <w:jc w:val="right"/>
    </w:pPr>
    <w:rPr>
      <w:rFonts w:ascii="Calibri" w:hAnsi="Calibri"/>
      <w:bCs/>
      <w:sz w:val="18"/>
    </w:rPr>
  </w:style>
  <w:style w:type="character" w:styleId="CommentReference">
    <w:name w:val="annotation reference"/>
    <w:basedOn w:val="DefaultParagraphFont"/>
    <w:uiPriority w:val="99"/>
    <w:rsid w:val="0042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26F66"/>
    <w:pPr>
      <w:spacing w:before="60"/>
    </w:pPr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F66"/>
    <w:rPr>
      <w:rFonts w:ascii="Cambria" w:hAnsi="Cambria"/>
      <w:sz w:val="18"/>
    </w:rPr>
  </w:style>
  <w:style w:type="paragraph" w:customStyle="1" w:styleId="ExSmSource">
    <w:name w:val="Ex Sm Source"/>
    <w:basedOn w:val="BodyText"/>
    <w:rsid w:val="00426F66"/>
    <w:pPr>
      <w:spacing w:before="60" w:after="0" w:line="240" w:lineRule="auto"/>
      <w:ind w:right="216"/>
    </w:pPr>
    <w:rPr>
      <w:rFonts w:asciiTheme="minorHAnsi" w:hAnsiTheme="minorHAnsi"/>
      <w:sz w:val="14"/>
    </w:rPr>
  </w:style>
  <w:style w:type="paragraph" w:customStyle="1" w:styleId="ExLgSource">
    <w:name w:val="Ex Lg Source"/>
    <w:basedOn w:val="ExSmSource"/>
    <w:rsid w:val="00426F66"/>
    <w:pPr>
      <w:spacing w:before="80"/>
      <w:ind w:left="547" w:hanging="547"/>
    </w:pPr>
  </w:style>
  <w:style w:type="paragraph" w:customStyle="1" w:styleId="FigureTitle">
    <w:name w:val="Figure Title"/>
    <w:basedOn w:val="Normal"/>
    <w:next w:val="Normal"/>
    <w:rsid w:val="00426F66"/>
    <w:pPr>
      <w:keepNext/>
      <w:widowControl w:val="0"/>
      <w:suppressAutoHyphens/>
      <w:spacing w:line="220" w:lineRule="exact"/>
      <w:ind w:right="216"/>
    </w:pPr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semiHidden/>
    <w:rsid w:val="00426F66"/>
    <w:rPr>
      <w:color w:val="800080"/>
      <w:u w:val="single"/>
    </w:rPr>
  </w:style>
  <w:style w:type="paragraph" w:styleId="Footer">
    <w:name w:val="footer"/>
    <w:basedOn w:val="Normal"/>
    <w:link w:val="FooterChar"/>
    <w:rsid w:val="00426F66"/>
    <w:pPr>
      <w:pBdr>
        <w:top w:val="single" w:sz="2" w:space="6" w:color="auto"/>
      </w:pBdr>
      <w:tabs>
        <w:tab w:val="right" w:pos="8640"/>
      </w:tabs>
    </w:pPr>
    <w:rPr>
      <w:rFonts w:asciiTheme="minorHAnsi" w:hAnsiTheme="minorHAnsi" w:cs="Arial"/>
      <w:smallCaps/>
      <w:szCs w:val="19"/>
    </w:rPr>
  </w:style>
  <w:style w:type="character" w:customStyle="1" w:styleId="FooterChar">
    <w:name w:val="Footer Char"/>
    <w:basedOn w:val="DefaultParagraphFont"/>
    <w:link w:val="Footer"/>
    <w:rsid w:val="00426F66"/>
    <w:rPr>
      <w:rFonts w:asciiTheme="minorHAnsi" w:hAnsiTheme="minorHAnsi" w:cs="Arial"/>
      <w:smallCaps/>
      <w:sz w:val="21"/>
      <w:szCs w:val="19"/>
    </w:rPr>
  </w:style>
  <w:style w:type="character" w:styleId="FootnoteReference">
    <w:name w:val="footnote reference"/>
    <w:basedOn w:val="DefaultParagraphFont"/>
    <w:rsid w:val="00426F66"/>
    <w:rPr>
      <w:rFonts w:ascii="Cambria" w:hAnsi="Cambria"/>
      <w:sz w:val="20"/>
      <w:vertAlign w:val="superscript"/>
    </w:rPr>
  </w:style>
  <w:style w:type="paragraph" w:styleId="FootnoteText">
    <w:name w:val="footnote text"/>
    <w:basedOn w:val="Normal"/>
    <w:link w:val="FootnoteTextChar"/>
    <w:rsid w:val="00426F66"/>
    <w:pPr>
      <w:spacing w:after="120" w:line="220" w:lineRule="exac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6F66"/>
    <w:rPr>
      <w:rFonts w:ascii="Cambria" w:hAnsi="Cambria"/>
      <w:sz w:val="16"/>
    </w:rPr>
  </w:style>
  <w:style w:type="paragraph" w:customStyle="1" w:styleId="Heading5">
    <w:name w:val="Heading5"/>
    <w:next w:val="BodyText"/>
    <w:link w:val="Heading5Char"/>
    <w:qFormat/>
    <w:rsid w:val="00767DDA"/>
    <w:rPr>
      <w:rFonts w:asciiTheme="minorHAnsi" w:hAnsiTheme="minorHAnsi"/>
      <w:b/>
      <w:bCs/>
      <w:i/>
      <w:sz w:val="21"/>
      <w:szCs w:val="21"/>
    </w:rPr>
  </w:style>
  <w:style w:type="character" w:customStyle="1" w:styleId="Heading5Char">
    <w:name w:val="Heading5 Char"/>
    <w:basedOn w:val="DefaultParagraphFont"/>
    <w:link w:val="Heading5"/>
    <w:rsid w:val="00767DDA"/>
    <w:rPr>
      <w:rFonts w:asciiTheme="minorHAnsi" w:hAnsiTheme="minorHAnsi"/>
      <w:b/>
      <w:bCs/>
      <w:i/>
      <w:sz w:val="21"/>
      <w:szCs w:val="21"/>
    </w:rPr>
  </w:style>
  <w:style w:type="character" w:styleId="Hyperlink">
    <w:name w:val="Hyperlink"/>
    <w:basedOn w:val="DefaultParagraphFont"/>
    <w:uiPriority w:val="99"/>
    <w:rsid w:val="00426F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6F66"/>
    <w:pPr>
      <w:ind w:left="720"/>
    </w:pPr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426F66"/>
    <w:pPr>
      <w:spacing w:before="100" w:beforeAutospacing="1" w:after="100" w:afterAutospacing="1"/>
    </w:pPr>
  </w:style>
  <w:style w:type="paragraph" w:customStyle="1" w:styleId="Numbers">
    <w:name w:val="Numbers"/>
    <w:basedOn w:val="Normal"/>
    <w:link w:val="NumbersChar"/>
    <w:rsid w:val="00A2506A"/>
    <w:pPr>
      <w:numPr>
        <w:numId w:val="3"/>
      </w:numPr>
      <w:spacing w:line="280" w:lineRule="exact"/>
    </w:pPr>
  </w:style>
  <w:style w:type="character" w:styleId="PageNumber">
    <w:name w:val="page number"/>
    <w:basedOn w:val="DefaultParagraphFont"/>
    <w:rsid w:val="00426F66"/>
    <w:rPr>
      <w:rFonts w:ascii="Calibri" w:hAnsi="Calibri"/>
      <w:sz w:val="16"/>
    </w:rPr>
  </w:style>
  <w:style w:type="paragraph" w:customStyle="1" w:styleId="Quotation">
    <w:name w:val="Quotation"/>
    <w:basedOn w:val="BodyText"/>
    <w:next w:val="BodyText"/>
    <w:semiHidden/>
    <w:rsid w:val="00426F66"/>
    <w:pPr>
      <w:ind w:left="720" w:right="720"/>
    </w:pPr>
  </w:style>
  <w:style w:type="paragraph" w:customStyle="1" w:styleId="ResBullet">
    <w:name w:val="Res Bullet"/>
    <w:basedOn w:val="Bullets1"/>
    <w:semiHidden/>
    <w:rsid w:val="00426F66"/>
    <w:pPr>
      <w:numPr>
        <w:numId w:val="0"/>
      </w:numPr>
    </w:pPr>
  </w:style>
  <w:style w:type="paragraph" w:customStyle="1" w:styleId="ResEducation">
    <w:name w:val="Res Education"/>
    <w:basedOn w:val="BodyText"/>
    <w:semiHidden/>
    <w:rsid w:val="00426F66"/>
    <w:pPr>
      <w:spacing w:after="60"/>
      <w:ind w:left="446" w:hanging="446"/>
    </w:pPr>
  </w:style>
  <w:style w:type="paragraph" w:styleId="Signature">
    <w:name w:val="Signature"/>
    <w:basedOn w:val="Normal"/>
    <w:link w:val="SignatureChar"/>
    <w:semiHidden/>
    <w:rsid w:val="00426F66"/>
  </w:style>
  <w:style w:type="character" w:customStyle="1" w:styleId="SignatureChar">
    <w:name w:val="Signature Char"/>
    <w:basedOn w:val="DefaultParagraphFont"/>
    <w:link w:val="Signature"/>
    <w:semiHidden/>
    <w:rsid w:val="00426F66"/>
    <w:rPr>
      <w:rFonts w:ascii="Cambria" w:hAnsi="Cambria"/>
      <w:sz w:val="21"/>
      <w:szCs w:val="21"/>
    </w:rPr>
  </w:style>
  <w:style w:type="paragraph" w:styleId="Header">
    <w:name w:val="header"/>
    <w:basedOn w:val="Normal"/>
    <w:link w:val="HeaderChar"/>
    <w:unhideWhenUsed/>
    <w:rsid w:val="00A2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80A"/>
    <w:rPr>
      <w:rFonts w:ascii="Cambria" w:hAnsi="Cambria"/>
      <w:szCs w:val="24"/>
    </w:rPr>
  </w:style>
  <w:style w:type="paragraph" w:customStyle="1" w:styleId="BulletsLess">
    <w:name w:val="Bullets (Less)"/>
    <w:basedOn w:val="Bullets1"/>
    <w:rsid w:val="00426F66"/>
    <w:pPr>
      <w:spacing w:after="120"/>
    </w:pPr>
  </w:style>
  <w:style w:type="character" w:customStyle="1" w:styleId="Heading30">
    <w:name w:val="Heading3"/>
    <w:rsid w:val="00B17A0F"/>
    <w:rPr>
      <w:rFonts w:ascii="StoneSansITC TT" w:hAnsi="StoneSansITC TT"/>
      <w:b/>
      <w:spacing w:val="2"/>
      <w:sz w:val="19"/>
    </w:rPr>
  </w:style>
  <w:style w:type="table" w:styleId="TableGrid">
    <w:name w:val="Table Grid"/>
    <w:basedOn w:val="TableNormal"/>
    <w:uiPriority w:val="59"/>
    <w:rsid w:val="008C472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stcheckboxlevel">
    <w:name w:val="1st checkbox level"/>
    <w:basedOn w:val="Normal"/>
    <w:rsid w:val="00C044BB"/>
    <w:pPr>
      <w:numPr>
        <w:numId w:val="8"/>
      </w:numPr>
      <w:spacing w:after="120" w:line="280" w:lineRule="exact"/>
    </w:pPr>
    <w:rPr>
      <w:rFonts w:asciiTheme="minorHAnsi" w:hAnsiTheme="minorHAnsi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4724"/>
    <w:rPr>
      <w:rFonts w:ascii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4724"/>
    <w:rPr>
      <w:rFonts w:ascii="Calibri" w:hAnsi="Calibr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724"/>
    <w:pPr>
      <w:spacing w:before="0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724"/>
    <w:rPr>
      <w:rFonts w:ascii="Cambria" w:hAnsi="Cambria"/>
      <w:b/>
      <w:bCs/>
      <w:sz w:val="18"/>
    </w:rPr>
  </w:style>
  <w:style w:type="character" w:customStyle="1" w:styleId="NumbersChar">
    <w:name w:val="Numbers Char"/>
    <w:link w:val="Numbers"/>
    <w:rsid w:val="008C4724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C4724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C4724"/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paragraph" w:customStyle="1" w:styleId="Questionheading">
    <w:name w:val="Question heading"/>
    <w:qFormat/>
    <w:rsid w:val="00AD1E29"/>
    <w:pPr>
      <w:numPr>
        <w:numId w:val="7"/>
      </w:numPr>
      <w:tabs>
        <w:tab w:val="left" w:pos="360"/>
      </w:tabs>
      <w:spacing w:after="120" w:line="280" w:lineRule="exact"/>
      <w:ind w:left="360"/>
    </w:pPr>
    <w:rPr>
      <w:rFonts w:ascii="Calibri" w:hAnsi="Calibri"/>
      <w:b/>
      <w:color w:val="1C75BC"/>
      <w:sz w:val="22"/>
    </w:rPr>
  </w:style>
  <w:style w:type="paragraph" w:styleId="EndnoteText">
    <w:name w:val="endnote text"/>
    <w:basedOn w:val="Normal"/>
    <w:link w:val="EndnoteTextChar"/>
    <w:uiPriority w:val="99"/>
    <w:semiHidden/>
    <w:rsid w:val="00AD1E2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1E29"/>
  </w:style>
  <w:style w:type="character" w:styleId="EndnoteReference">
    <w:name w:val="endnote reference"/>
    <w:basedOn w:val="DefaultParagraphFont"/>
    <w:uiPriority w:val="99"/>
    <w:semiHidden/>
    <w:rsid w:val="00AD1E29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4E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4EEE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jgarner@bbcresearch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s.research.net/r/RegionalAFH2017SP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emplates\2012%20NEW%20TEMPLATES\Report%20P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2A487-9DBC-4344-BFE8-32EAC8C2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P1.dotx</Template>
  <TotalTime>83</TotalTime>
  <Pages>14</Pages>
  <Words>4369</Words>
  <Characters>21178</Characters>
  <Application>Microsoft Office Word</Application>
  <DocSecurity>0</DocSecurity>
  <Lines>176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P1</vt:lpstr>
    </vt:vector>
  </TitlesOfParts>
  <Company>BBC Research &amp; Consulting</Company>
  <LinksUpToDate>false</LinksUpToDate>
  <CharactersWithSpaces>25497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P1</dc:title>
  <dc:creator>Leah Bluntschli</dc:creator>
  <cp:lastModifiedBy>Mollie Fitzpatrick</cp:lastModifiedBy>
  <cp:revision>17</cp:revision>
  <cp:lastPrinted>2017-03-31T19:37:00Z</cp:lastPrinted>
  <dcterms:created xsi:type="dcterms:W3CDTF">2017-03-23T23:06:00Z</dcterms:created>
  <dcterms:modified xsi:type="dcterms:W3CDTF">2017-07-21T13:10:00Z</dcterms:modified>
</cp:coreProperties>
</file>